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5782" w14:textId="77777777" w:rsidR="003A703C" w:rsidRPr="003A703C" w:rsidRDefault="00C239D9" w:rsidP="001C1806">
      <w:pPr>
        <w:tabs>
          <w:tab w:val="left" w:pos="8190"/>
        </w:tabs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C239D9">
        <w:rPr>
          <w:rFonts w:eastAsia="SimSun"/>
          <w:b/>
          <w:noProof/>
          <w:color w:val="000000"/>
          <w:sz w:val="18"/>
          <w:szCs w:val="18"/>
          <w:lang w:val="en-US" w:eastAsia="en-US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C3D555F" wp14:editId="179DC1E8">
                <wp:simplePos x="0" y="0"/>
                <wp:positionH relativeFrom="margin">
                  <wp:posOffset>-266700</wp:posOffset>
                </wp:positionH>
                <wp:positionV relativeFrom="paragraph">
                  <wp:posOffset>-596900</wp:posOffset>
                </wp:positionV>
                <wp:extent cx="6315075" cy="773393"/>
                <wp:effectExtent l="0" t="0" r="9525" b="8255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5075" cy="773393"/>
                          <a:chOff x="1455" y="243"/>
                          <a:chExt cx="8355" cy="1362"/>
                        </a:xfrm>
                      </wpg:grpSpPr>
                      <wps:wsp>
                        <wps:cNvPr id="4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455" y="243"/>
                            <a:ext cx="8355" cy="13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7E2EA4" w14:textId="77777777" w:rsidR="00F417C9" w:rsidRPr="00A10C6F" w:rsidRDefault="00F417C9" w:rsidP="00C239D9">
                              <w:pPr>
                                <w:jc w:val="center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A10C6F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FUDMA Journal of Sciences (FJS)</w:t>
                              </w:r>
                            </w:p>
                            <w:p w14:paraId="48D00C6A" w14:textId="77777777" w:rsidR="00F417C9" w:rsidRPr="00A10C6F" w:rsidRDefault="00F417C9" w:rsidP="00C239D9">
                              <w:pPr>
                                <w:jc w:val="center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A10C6F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ISSN online: 2616-1370</w:t>
                              </w:r>
                            </w:p>
                            <w:p w14:paraId="7079193E" w14:textId="77777777" w:rsidR="00F417C9" w:rsidRPr="00A10C6F" w:rsidRDefault="00F417C9" w:rsidP="00C239D9">
                              <w:pPr>
                                <w:jc w:val="center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A10C6F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ISSN print: 2645 - 2944</w:t>
                              </w:r>
                            </w:p>
                            <w:p w14:paraId="70CA5E73" w14:textId="5170FCAC" w:rsidR="00F417C9" w:rsidRPr="00593FAF" w:rsidRDefault="00F417C9" w:rsidP="00C239D9">
                              <w:pPr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Vol. 10 No. 11, June, </w:t>
                              </w:r>
                              <w:r w:rsidRPr="00A10C6F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202</w:t>
                              </w: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A10C6F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pp 311 – 320</w:t>
                              </w:r>
                            </w:p>
                            <w:p w14:paraId="1E965698" w14:textId="0C0C5250" w:rsidR="00F417C9" w:rsidRPr="002359E8" w:rsidRDefault="00F417C9" w:rsidP="00C239D9">
                              <w:pPr>
                                <w:jc w:val="center"/>
                                <w:rPr>
                                  <w:color w:val="0070C0"/>
                                  <w:sz w:val="18"/>
                                  <w:szCs w:val="18"/>
                                  <w:lang w:val="fr-FR"/>
                                </w:rPr>
                              </w:pPr>
                              <w:r w:rsidRPr="00713296">
                                <w:rPr>
                                  <w:i/>
                                  <w:sz w:val="18"/>
                                  <w:szCs w:val="18"/>
                                  <w:lang w:val="fr-FR"/>
                                </w:rPr>
                                <w:t xml:space="preserve">DOI: </w:t>
                              </w:r>
                              <w:hyperlink r:id="rId8" w:history="1">
                                <w:r w:rsidRPr="00F417C9">
                                  <w:rPr>
                                    <w:rStyle w:val="Hyperlink"/>
                                    <w:rFonts w:eastAsiaTheme="minorEastAsia"/>
                                    <w:color w:val="0070C0"/>
                                    <w:sz w:val="18"/>
                                    <w:szCs w:val="18"/>
                                  </w:rPr>
                                  <w:t>https://doi.org/10.33003/fjs-2026-1011-5350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130" y="375"/>
                            <a:ext cx="1125" cy="12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6CA70" w14:textId="77777777" w:rsidR="00F417C9" w:rsidRDefault="00F417C9" w:rsidP="00C239D9">
                              <w:r w:rsidRPr="00C376E4">
                                <w:rPr>
                                  <w:noProof/>
                                </w:rPr>
                                <w:drawing>
                                  <wp:inline distT="0" distB="0" distL="0" distR="0" wp14:anchorId="26DB68E4" wp14:editId="4A53AEB2">
                                    <wp:extent cx="523875" cy="581025"/>
                                    <wp:effectExtent l="0" t="0" r="9525" b="9525"/>
                                    <wp:docPr id="1390133631" name="Picture 13901336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3875" cy="5810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235" y="420"/>
                            <a:ext cx="1215" cy="1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32B9BA" w14:textId="77777777" w:rsidR="00F417C9" w:rsidRDefault="00F417C9" w:rsidP="00C239D9">
                              <w:r w:rsidRPr="00C376E4">
                                <w:rPr>
                                  <w:noProof/>
                                </w:rPr>
                                <w:drawing>
                                  <wp:inline distT="0" distB="0" distL="0" distR="0" wp14:anchorId="0761C187" wp14:editId="4C4A09DF">
                                    <wp:extent cx="581025" cy="561975"/>
                                    <wp:effectExtent l="0" t="0" r="9525" b="9525"/>
                                    <wp:docPr id="2017539845" name="Picture 20175398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81025" cy="561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3D555F" id="Group 42" o:spid="_x0000_s1026" style="position:absolute;left:0;text-align:left;margin-left:-21pt;margin-top:-47pt;width:497.25pt;height:60.9pt;z-index:251655168;mso-position-horizontal-relative:margin" coordorigin="1455,243" coordsize="8355,1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1455;top:243;width:8355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oX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/g/SX8ALl4AQAA//8DAFBLAQItABQABgAIAAAAIQDb4fbL7gAAAIUBAAATAAAAAAAAAAAAAAAA&#10;AAAAAABbQ29udGVudF9UeXBlc10ueG1sUEsBAi0AFAAGAAgAAAAhAFr0LFu/AAAAFQEAAAsAAAAA&#10;AAAAAAAAAAAAHwEAAF9yZWxzLy5yZWxzUEsBAi0AFAAGAAgAAAAhAG4AShfBAAAA2wAAAA8AAAAA&#10;AAAAAAAAAAAABwIAAGRycy9kb3ducmV2LnhtbFBLBQYAAAAAAwADALcAAAD1AgAAAAA=&#10;" stroked="f">
                  <v:textbox>
                    <w:txbxContent>
                      <w:p w14:paraId="097E2EA4" w14:textId="77777777" w:rsidR="00F417C9" w:rsidRPr="00A10C6F" w:rsidRDefault="00F417C9" w:rsidP="00C239D9">
                        <w:pPr>
                          <w:jc w:val="center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A10C6F">
                          <w:rPr>
                            <w:i/>
                            <w:iCs/>
                            <w:sz w:val="18"/>
                            <w:szCs w:val="18"/>
                          </w:rPr>
                          <w:t>FUDMA Journal of Sciences (FJS)</w:t>
                        </w:r>
                      </w:p>
                      <w:p w14:paraId="48D00C6A" w14:textId="77777777" w:rsidR="00F417C9" w:rsidRPr="00A10C6F" w:rsidRDefault="00F417C9" w:rsidP="00C239D9">
                        <w:pPr>
                          <w:jc w:val="center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A10C6F">
                          <w:rPr>
                            <w:i/>
                            <w:iCs/>
                            <w:sz w:val="18"/>
                            <w:szCs w:val="18"/>
                          </w:rPr>
                          <w:t>ISSN online: 2616-1370</w:t>
                        </w:r>
                      </w:p>
                      <w:p w14:paraId="7079193E" w14:textId="77777777" w:rsidR="00F417C9" w:rsidRPr="00A10C6F" w:rsidRDefault="00F417C9" w:rsidP="00C239D9">
                        <w:pPr>
                          <w:jc w:val="center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A10C6F">
                          <w:rPr>
                            <w:i/>
                            <w:iCs/>
                            <w:sz w:val="18"/>
                            <w:szCs w:val="18"/>
                          </w:rPr>
                          <w:t>ISSN print: 2645 - 2944</w:t>
                        </w:r>
                      </w:p>
                      <w:p w14:paraId="70CA5E73" w14:textId="5170FCAC" w:rsidR="00F417C9" w:rsidRPr="00593FAF" w:rsidRDefault="00F417C9" w:rsidP="00C239D9">
                        <w:pPr>
                          <w:jc w:val="center"/>
                          <w:rPr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Vol. 10 No. 11, June, </w:t>
                        </w:r>
                        <w:r w:rsidRPr="00A10C6F">
                          <w:rPr>
                            <w:i/>
                            <w:iCs/>
                            <w:sz w:val="18"/>
                            <w:szCs w:val="18"/>
                          </w:rPr>
                          <w:t>202</w:t>
                        </w: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6</w:t>
                        </w:r>
                        <w:r w:rsidRPr="00A10C6F"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pp 311 – 320</w:t>
                        </w:r>
                      </w:p>
                      <w:p w14:paraId="1E965698" w14:textId="0C0C5250" w:rsidR="00F417C9" w:rsidRPr="002359E8" w:rsidRDefault="00F417C9" w:rsidP="00C239D9">
                        <w:pPr>
                          <w:jc w:val="center"/>
                          <w:rPr>
                            <w:color w:val="0070C0"/>
                            <w:sz w:val="18"/>
                            <w:szCs w:val="18"/>
                            <w:lang w:val="fr-FR"/>
                          </w:rPr>
                        </w:pPr>
                        <w:r w:rsidRPr="00713296">
                          <w:rPr>
                            <w:i/>
                            <w:sz w:val="18"/>
                            <w:szCs w:val="18"/>
                            <w:lang w:val="fr-FR"/>
                          </w:rPr>
                          <w:t xml:space="preserve">DOI: </w:t>
                        </w:r>
                        <w:hyperlink r:id="rId11" w:history="1">
                          <w:r w:rsidRPr="00F417C9">
                            <w:rPr>
                              <w:rStyle w:val="Hyperlink"/>
                              <w:rFonts w:eastAsiaTheme="minorEastAsia"/>
                              <w:color w:val="0070C0"/>
                              <w:sz w:val="18"/>
                              <w:szCs w:val="18"/>
                            </w:rPr>
                            <w:t>https://doi.org/10.33003/fjs-2026-1011-5350</w:t>
                          </w:r>
                        </w:hyperlink>
                      </w:p>
                    </w:txbxContent>
                  </v:textbox>
                </v:shape>
                <v:shape id="Text Box 9" o:spid="_x0000_s1028" type="#_x0000_t202" style="position:absolute;left:8130;top:375;width:1125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" stroked="f">
                  <v:textbox>
                    <w:txbxContent>
                      <w:p w14:paraId="67B6CA70" w14:textId="77777777" w:rsidR="00F417C9" w:rsidRDefault="00F417C9" w:rsidP="00C239D9">
                        <w:r w:rsidRPr="00C376E4">
                          <w:rPr>
                            <w:noProof/>
                          </w:rPr>
                          <w:drawing>
                            <wp:inline distT="0" distB="0" distL="0" distR="0" wp14:anchorId="26DB68E4" wp14:editId="4A53AEB2">
                              <wp:extent cx="523875" cy="581025"/>
                              <wp:effectExtent l="0" t="0" r="9525" b="9525"/>
                              <wp:docPr id="1390133631" name="Picture 13901336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581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" o:spid="_x0000_s1029" type="#_x0000_t202" style="position:absolute;left:2235;top:420;width:1215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" stroked="f">
                  <v:textbox>
                    <w:txbxContent>
                      <w:p w14:paraId="7332B9BA" w14:textId="77777777" w:rsidR="00F417C9" w:rsidRDefault="00F417C9" w:rsidP="00C239D9">
                        <w:r w:rsidRPr="00C376E4">
                          <w:rPr>
                            <w:noProof/>
                          </w:rPr>
                          <w:drawing>
                            <wp:inline distT="0" distB="0" distL="0" distR="0" wp14:anchorId="0761C187" wp14:editId="4C4A09DF">
                              <wp:extent cx="581025" cy="561975"/>
                              <wp:effectExtent l="0" t="0" r="9525" b="9525"/>
                              <wp:docPr id="2017539845" name="Picture 20175398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02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620E667" w14:textId="77777777" w:rsidR="003A703C" w:rsidRPr="003A703C" w:rsidRDefault="003A703C" w:rsidP="001C1806">
      <w:pPr>
        <w:tabs>
          <w:tab w:val="left" w:pos="8190"/>
        </w:tabs>
        <w:autoSpaceDE w:val="0"/>
        <w:autoSpaceDN w:val="0"/>
        <w:adjustRightInd w:val="0"/>
        <w:jc w:val="center"/>
        <w:rPr>
          <w:bCs/>
          <w:sz w:val="18"/>
          <w:szCs w:val="18"/>
        </w:rPr>
      </w:pPr>
    </w:p>
    <w:p w14:paraId="66B699A7" w14:textId="307073DE" w:rsidR="00D04810" w:rsidRPr="009E23FB" w:rsidRDefault="009E23FB" w:rsidP="00D04810">
      <w:pPr>
        <w:tabs>
          <w:tab w:val="left" w:pos="960"/>
          <w:tab w:val="center" w:pos="648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0" w:name="_GoBack"/>
      <w:r w:rsidRPr="009E23FB">
        <w:rPr>
          <w:b/>
          <w:sz w:val="22"/>
          <w:szCs w:val="22"/>
        </w:rPr>
        <w:t>Robust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M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Hybrid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Estimation</w:t>
      </w:r>
      <w:r w:rsidR="00E30C21">
        <w:rPr>
          <w:b/>
          <w:sz w:val="22"/>
          <w:szCs w:val="22"/>
        </w:rPr>
        <w:t xml:space="preserve"> </w:t>
      </w:r>
      <w:r w:rsidR="00D04E37" w:rsidRPr="009E23FB">
        <w:rPr>
          <w:b/>
          <w:sz w:val="22"/>
          <w:szCs w:val="22"/>
        </w:rPr>
        <w:t>in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Linear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Regression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Model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Based</w:t>
      </w:r>
      <w:r w:rsidR="00E30C21">
        <w:rPr>
          <w:b/>
          <w:sz w:val="22"/>
          <w:szCs w:val="22"/>
        </w:rPr>
        <w:t xml:space="preserve"> </w:t>
      </w:r>
      <w:r w:rsidR="00FE13FB" w:rsidRPr="009E23FB">
        <w:rPr>
          <w:b/>
          <w:sz w:val="22"/>
          <w:szCs w:val="22"/>
        </w:rPr>
        <w:t>on</w:t>
      </w:r>
      <w:r w:rsidR="00FE13FB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PCA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–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Ridge</w:t>
      </w:r>
      <w:r w:rsidR="00E30C21">
        <w:rPr>
          <w:b/>
          <w:sz w:val="22"/>
          <w:szCs w:val="22"/>
        </w:rPr>
        <w:t xml:space="preserve"> </w:t>
      </w:r>
      <w:r w:rsidRPr="009E23FB">
        <w:rPr>
          <w:b/>
          <w:sz w:val="22"/>
          <w:szCs w:val="22"/>
        </w:rPr>
        <w:t>Estimator</w:t>
      </w:r>
    </w:p>
    <w:p w14:paraId="22366DC2" w14:textId="77777777" w:rsidR="00D04810" w:rsidRDefault="00D04810" w:rsidP="00D04810">
      <w:pPr>
        <w:tabs>
          <w:tab w:val="left" w:pos="1605"/>
        </w:tabs>
        <w:jc w:val="center"/>
        <w:rPr>
          <w:sz w:val="18"/>
          <w:szCs w:val="18"/>
        </w:rPr>
      </w:pPr>
      <w:bookmarkStart w:id="1" w:name="_Hlk232836521"/>
      <w:bookmarkStart w:id="2" w:name="_Hlk232836548"/>
      <w:bookmarkEnd w:id="0"/>
    </w:p>
    <w:p w14:paraId="06318EB0" w14:textId="3144C869" w:rsidR="00D04810" w:rsidRPr="00D04810" w:rsidRDefault="00D04810" w:rsidP="00D04810">
      <w:pPr>
        <w:tabs>
          <w:tab w:val="left" w:pos="1605"/>
        </w:tabs>
        <w:jc w:val="center"/>
        <w:rPr>
          <w:b/>
          <w:bCs/>
          <w:sz w:val="18"/>
          <w:szCs w:val="18"/>
        </w:rPr>
      </w:pPr>
      <w:r w:rsidRPr="00D04810">
        <w:rPr>
          <w:b/>
          <w:bCs/>
          <w:sz w:val="18"/>
          <w:szCs w:val="18"/>
        </w:rPr>
        <w:t>*</w:t>
      </w:r>
      <w:r w:rsidRPr="00D04810">
        <w:rPr>
          <w:b/>
          <w:bCs/>
          <w:sz w:val="18"/>
          <w:szCs w:val="18"/>
          <w:vertAlign w:val="superscript"/>
        </w:rPr>
        <w:t>1</w:t>
      </w:r>
      <w:r w:rsidRPr="00D04810">
        <w:rPr>
          <w:b/>
          <w:bCs/>
          <w:sz w:val="18"/>
          <w:szCs w:val="18"/>
        </w:rPr>
        <w:t>Remilekun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Enitan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Alabi,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  <w:vertAlign w:val="superscript"/>
        </w:rPr>
        <w:t>2</w:t>
      </w:r>
      <w:r w:rsidRPr="00D04810">
        <w:rPr>
          <w:b/>
          <w:bCs/>
          <w:sz w:val="18"/>
          <w:szCs w:val="18"/>
        </w:rPr>
        <w:t>Olatayo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Olusegun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Alabi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and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  <w:vertAlign w:val="superscript"/>
        </w:rPr>
        <w:t>2</w:t>
      </w:r>
      <w:r w:rsidRPr="00D04810">
        <w:rPr>
          <w:b/>
          <w:bCs/>
          <w:sz w:val="18"/>
          <w:szCs w:val="18"/>
        </w:rPr>
        <w:t>Oluwadare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O.</w:t>
      </w:r>
      <w:r w:rsidR="00E30C21">
        <w:rPr>
          <w:b/>
          <w:bCs/>
          <w:sz w:val="18"/>
          <w:szCs w:val="18"/>
        </w:rPr>
        <w:t xml:space="preserve"> </w:t>
      </w:r>
      <w:r w:rsidRPr="00D04810">
        <w:rPr>
          <w:b/>
          <w:bCs/>
          <w:sz w:val="18"/>
          <w:szCs w:val="18"/>
        </w:rPr>
        <w:t>Ojo</w:t>
      </w:r>
      <w:bookmarkEnd w:id="1"/>
    </w:p>
    <w:bookmarkEnd w:id="2"/>
    <w:p w14:paraId="619BCAB7" w14:textId="77777777" w:rsidR="00D04810" w:rsidRPr="00D04E37" w:rsidRDefault="00D04810" w:rsidP="00D0481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363BA272" w14:textId="482B0D38" w:rsidR="00D04810" w:rsidRPr="0034323A" w:rsidRDefault="00D04810" w:rsidP="00D04810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 w:rsidRPr="0034323A">
        <w:rPr>
          <w:sz w:val="18"/>
          <w:szCs w:val="18"/>
        </w:rPr>
        <w:t>Department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Federal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Polytechnic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Ado-Ekiti,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Nigeria.</w:t>
      </w:r>
    </w:p>
    <w:p w14:paraId="28D3C535" w14:textId="22C49DE9" w:rsidR="00D04810" w:rsidRDefault="00D04810" w:rsidP="00D04810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Pr="0034323A">
        <w:rPr>
          <w:sz w:val="18"/>
          <w:szCs w:val="18"/>
        </w:rPr>
        <w:t>Department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Federal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University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Technology,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Akure,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Nigeria.</w:t>
      </w:r>
    </w:p>
    <w:p w14:paraId="732F37E7" w14:textId="77777777" w:rsidR="00D04810" w:rsidRPr="0034323A" w:rsidRDefault="00D04810" w:rsidP="00D0481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695737D0" w14:textId="677D65A5" w:rsidR="00D04810" w:rsidRDefault="00D04810" w:rsidP="00D04810">
      <w:pPr>
        <w:tabs>
          <w:tab w:val="left" w:pos="1605"/>
        </w:tabs>
        <w:jc w:val="center"/>
        <w:rPr>
          <w:sz w:val="18"/>
          <w:szCs w:val="18"/>
        </w:rPr>
      </w:pPr>
      <w:r>
        <w:rPr>
          <w:sz w:val="18"/>
          <w:szCs w:val="18"/>
          <w:lang w:val="en-CA" w:eastAsia="en-CA"/>
        </w:rPr>
        <w:t>*</w:t>
      </w:r>
      <w:r w:rsidRPr="00241957">
        <w:rPr>
          <w:sz w:val="18"/>
          <w:szCs w:val="18"/>
          <w:lang w:val="en-CA" w:eastAsia="en-CA"/>
        </w:rPr>
        <w:t>Corresponding</w:t>
      </w:r>
      <w:r w:rsidR="00E30C21">
        <w:rPr>
          <w:sz w:val="18"/>
          <w:szCs w:val="18"/>
          <w:lang w:val="en-CA" w:eastAsia="en-CA"/>
        </w:rPr>
        <w:t xml:space="preserve"> </w:t>
      </w:r>
      <w:r w:rsidRPr="00241957">
        <w:rPr>
          <w:sz w:val="18"/>
          <w:szCs w:val="18"/>
          <w:lang w:val="en-CA" w:eastAsia="en-CA"/>
        </w:rPr>
        <w:t>author</w:t>
      </w:r>
      <w:r>
        <w:rPr>
          <w:sz w:val="18"/>
          <w:szCs w:val="18"/>
          <w:lang w:val="en-CA" w:eastAsia="en-CA"/>
        </w:rPr>
        <w:t>s’</w:t>
      </w:r>
      <w:r w:rsidR="00E30C21">
        <w:rPr>
          <w:sz w:val="18"/>
          <w:szCs w:val="18"/>
          <w:lang w:val="en-CA" w:eastAsia="en-CA"/>
        </w:rPr>
        <w:t xml:space="preserve"> </w:t>
      </w:r>
      <w:r>
        <w:rPr>
          <w:sz w:val="18"/>
          <w:szCs w:val="18"/>
          <w:lang w:val="en-CA" w:eastAsia="en-CA"/>
        </w:rPr>
        <w:t>email</w:t>
      </w:r>
      <w:r w:rsidRPr="0034323A">
        <w:rPr>
          <w:sz w:val="18"/>
          <w:szCs w:val="18"/>
        </w:rPr>
        <w:t>:</w:t>
      </w:r>
      <w:r w:rsidR="00E30C21">
        <w:rPr>
          <w:sz w:val="18"/>
          <w:szCs w:val="18"/>
        </w:rPr>
        <w:t xml:space="preserve"> </w:t>
      </w:r>
      <w:hyperlink r:id="rId12" w:history="1">
        <w:r w:rsidRPr="00F417C9">
          <w:rPr>
            <w:rStyle w:val="Hyperlink"/>
            <w:rFonts w:eastAsiaTheme="minorEastAsia"/>
            <w:color w:val="0070C0"/>
            <w:sz w:val="18"/>
            <w:szCs w:val="18"/>
          </w:rPr>
          <w:t>alabi_re@fedpolyado.edu.ng</w:t>
        </w:r>
      </w:hyperlink>
      <w:r w:rsidR="00E30C21">
        <w:rPr>
          <w:sz w:val="18"/>
          <w:szCs w:val="18"/>
        </w:rPr>
        <w:t xml:space="preserve">   </w:t>
      </w:r>
      <w:r w:rsidRPr="0034323A">
        <w:rPr>
          <w:sz w:val="18"/>
          <w:szCs w:val="18"/>
        </w:rPr>
        <w:t>Phone</w:t>
      </w:r>
      <w:r w:rsidR="00D04E37">
        <w:rPr>
          <w:sz w:val="18"/>
          <w:szCs w:val="18"/>
        </w:rPr>
        <w:t>:</w:t>
      </w:r>
      <w:r w:rsidR="00E30C21">
        <w:rPr>
          <w:sz w:val="18"/>
          <w:szCs w:val="18"/>
        </w:rPr>
        <w:t xml:space="preserve">  </w:t>
      </w:r>
      <w:r w:rsidRPr="0034323A">
        <w:rPr>
          <w:sz w:val="18"/>
          <w:szCs w:val="18"/>
        </w:rPr>
        <w:t>+2348032127090</w:t>
      </w:r>
      <w:r w:rsidR="00E30C21">
        <w:rPr>
          <w:sz w:val="18"/>
          <w:szCs w:val="18"/>
        </w:rPr>
        <w:t xml:space="preserve"> </w:t>
      </w:r>
    </w:p>
    <w:p w14:paraId="164EEB8C" w14:textId="77777777" w:rsidR="003A1314" w:rsidRPr="00FC15E4" w:rsidRDefault="003A1314" w:rsidP="001C1806">
      <w:pPr>
        <w:jc w:val="center"/>
        <w:rPr>
          <w:bCs/>
          <w:color w:val="000000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1276"/>
        <w:gridCol w:w="6521"/>
      </w:tblGrid>
      <w:tr w:rsidR="008C532B" w:rsidRPr="008C532B" w14:paraId="19CE8F74" w14:textId="77777777" w:rsidTr="008C532B">
        <w:trPr>
          <w:trHeight w:val="227"/>
        </w:trPr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35928F04" w14:textId="77777777" w:rsidR="008C532B" w:rsidRPr="008C532B" w:rsidRDefault="008C532B" w:rsidP="008C532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2854FE3" w14:textId="77777777" w:rsidR="008C532B" w:rsidRPr="008C532B" w:rsidRDefault="008C532B" w:rsidP="008C532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14:paraId="5F56A396" w14:textId="25BC587B" w:rsidR="008C532B" w:rsidRPr="008C532B" w:rsidRDefault="008C532B" w:rsidP="008C532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C532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ABSTRACT</w:t>
            </w:r>
          </w:p>
        </w:tc>
      </w:tr>
      <w:tr w:rsidR="008C532B" w:rsidRPr="008C532B" w14:paraId="59F45B13" w14:textId="77777777" w:rsidTr="008C532B">
        <w:tc>
          <w:tcPr>
            <w:tcW w:w="1037" w:type="dxa"/>
            <w:tcBorders>
              <w:bottom w:val="double" w:sz="4" w:space="0" w:color="auto"/>
            </w:tcBorders>
            <w:vAlign w:val="bottom"/>
          </w:tcPr>
          <w:p w14:paraId="2A73AFBC" w14:textId="3D466BB5" w:rsidR="008C532B" w:rsidRPr="008C532B" w:rsidRDefault="008C532B" w:rsidP="008C532B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C532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Received:</w:t>
            </w:r>
            <w:r w:rsidR="00E30C2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19391A68" w14:textId="5324F0B4" w:rsidR="008C532B" w:rsidRDefault="008C532B" w:rsidP="008C532B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C532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Accepted:</w:t>
            </w:r>
            <w:r w:rsidR="00E30C2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45D05969" w14:textId="017124B1" w:rsidR="008C532B" w:rsidRPr="008C532B" w:rsidRDefault="008C532B" w:rsidP="008C532B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C532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Published:</w:t>
            </w:r>
            <w:r w:rsidR="00E30C2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bottom"/>
          </w:tcPr>
          <w:p w14:paraId="31DE47D6" w14:textId="15795AE1" w:rsidR="008C532B" w:rsidRPr="008C532B" w:rsidRDefault="00A2429F" w:rsidP="008C532B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8C532B" w:rsidRPr="008C532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Jan.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8C532B" w:rsidRPr="008C532B">
              <w:rPr>
                <w:rFonts w:asciiTheme="majorBidi" w:hAnsiTheme="majorBidi" w:cstheme="majorBidi"/>
                <w:sz w:val="18"/>
                <w:szCs w:val="18"/>
              </w:rPr>
              <w:t>2026</w:t>
            </w:r>
          </w:p>
          <w:p w14:paraId="5E2ADC1D" w14:textId="224A44AF" w:rsidR="008C532B" w:rsidRPr="008C532B" w:rsidRDefault="00915F17" w:rsidP="008C532B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A2429F">
              <w:rPr>
                <w:rFonts w:asciiTheme="majorBidi" w:hAnsiTheme="majorBidi" w:cstheme="majorBidi"/>
                <w:sz w:val="18"/>
                <w:szCs w:val="18"/>
              </w:rPr>
              <w:t>Feb.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8C532B" w:rsidRPr="008C532B">
              <w:rPr>
                <w:rFonts w:asciiTheme="majorBidi" w:hAnsiTheme="majorBidi" w:cstheme="majorBidi"/>
                <w:sz w:val="18"/>
                <w:szCs w:val="18"/>
              </w:rPr>
              <w:t>2026</w:t>
            </w:r>
          </w:p>
          <w:p w14:paraId="075B2DEF" w14:textId="6CC53568" w:rsidR="008C532B" w:rsidRPr="008C532B" w:rsidRDefault="008C532B" w:rsidP="008C532B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C532B">
              <w:rPr>
                <w:rFonts w:asciiTheme="majorBidi" w:hAnsiTheme="majorBidi" w:cstheme="majorBidi"/>
                <w:sz w:val="18"/>
                <w:szCs w:val="18"/>
              </w:rPr>
              <w:t>30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8C532B">
              <w:rPr>
                <w:rFonts w:asciiTheme="majorBidi" w:hAnsiTheme="majorBidi" w:cstheme="majorBidi"/>
                <w:sz w:val="18"/>
                <w:szCs w:val="18"/>
              </w:rPr>
              <w:t>May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8C532B">
              <w:rPr>
                <w:rFonts w:asciiTheme="majorBidi" w:hAnsiTheme="majorBidi" w:cstheme="majorBidi"/>
                <w:sz w:val="18"/>
                <w:szCs w:val="18"/>
              </w:rPr>
              <w:t>2026</w:t>
            </w:r>
          </w:p>
        </w:tc>
        <w:tc>
          <w:tcPr>
            <w:tcW w:w="6521" w:type="dxa"/>
            <w:tcBorders>
              <w:bottom w:val="double" w:sz="4" w:space="0" w:color="auto"/>
            </w:tcBorders>
          </w:tcPr>
          <w:p w14:paraId="4FFDE2D8" w14:textId="5BC5090B" w:rsidR="008C532B" w:rsidRPr="00815824" w:rsidRDefault="00815824" w:rsidP="00815824">
            <w:pPr>
              <w:pStyle w:val="NoSpacing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323A">
              <w:rPr>
                <w:rFonts w:ascii="Times New Roman" w:hAnsi="Times New Roman"/>
                <w:sz w:val="18"/>
                <w:szCs w:val="18"/>
              </w:rPr>
              <w:t>Two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common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data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anomalies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that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significantly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impair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performance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of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traditional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regression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are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multicollinearity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outliers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predictor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space.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While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number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of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shrinkage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robust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strategies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have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been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proposed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separately,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bCs/>
                <w:sz w:val="18"/>
                <w:szCs w:val="18"/>
              </w:rPr>
              <w:t>there</w:t>
            </w:r>
            <w:r w:rsidR="00E30C2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bCs/>
                <w:sz w:val="18"/>
                <w:szCs w:val="18"/>
              </w:rPr>
              <w:t>has</w:t>
            </w:r>
            <w:r w:rsidR="00E30C2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bCs/>
                <w:sz w:val="18"/>
                <w:szCs w:val="18"/>
              </w:rPr>
              <w:t>been</w:t>
            </w:r>
            <w:r w:rsidR="00E30C2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bCs/>
                <w:sz w:val="18"/>
                <w:szCs w:val="18"/>
              </w:rPr>
              <w:t>little</w:t>
            </w:r>
            <w:r w:rsidR="00E30C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bCs/>
                <w:sz w:val="18"/>
                <w:szCs w:val="18"/>
              </w:rPr>
              <w:t>focus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creating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that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can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concurrently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solve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both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issues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inside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single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framework.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This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study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proposes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novel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Robust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Principal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Component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–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Ridge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(RMPCAR)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approach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that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integrates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robust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–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estimation,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principal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component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analysis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(PCA)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ridge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regression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to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enhance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parameter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contaminated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regression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models.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Theoretical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properties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of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proposed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were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derived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through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mean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square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error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(MSE)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analysis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compared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with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existing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robust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ridge,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Liu,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PCA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PCA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–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ridge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estimators.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comprehensive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Monte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Carlo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simulation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experiment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involving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varying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sample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sizes,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error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variances,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multicollinearity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levels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10%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contamination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(outliers)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predictor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space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was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conducted.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Results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indicate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that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proposed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consistently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achieved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lower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MSE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values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than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competing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across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most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experimental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settings.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particular,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MPCACK2MIN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emerged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most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efficient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followed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by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MPCACK1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MPCACK2.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proposed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methodology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provides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reliable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alternative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for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regression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modelling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in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the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presence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of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simultaneous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multicollinearity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and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predictor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–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space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outliers</w:t>
            </w:r>
            <w:r w:rsidR="008C532B" w:rsidRPr="008C532B">
              <w:rPr>
                <w:rFonts w:asciiTheme="majorBidi" w:hAnsiTheme="majorBidi" w:cstheme="majorBidi"/>
                <w:sz w:val="18"/>
                <w:szCs w:val="18"/>
              </w:rPr>
              <w:t>.</w:t>
            </w:r>
            <w:r w:rsidR="00E30C21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</w:tr>
      <w:tr w:rsidR="008C532B" w:rsidRPr="008C532B" w14:paraId="053E36DF" w14:textId="77777777" w:rsidTr="008C532B">
        <w:trPr>
          <w:trHeight w:val="227"/>
        </w:trPr>
        <w:tc>
          <w:tcPr>
            <w:tcW w:w="1037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40864232" w14:textId="650556C2" w:rsidR="008C532B" w:rsidRPr="008C532B" w:rsidRDefault="008C532B" w:rsidP="008C532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225D156F" w14:textId="3D724D1E" w:rsidR="008C532B" w:rsidRPr="008C532B" w:rsidRDefault="008C532B" w:rsidP="00763A4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8C532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Keywords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521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318CE51C" w14:textId="1FA53834" w:rsidR="008C532B" w:rsidRPr="00763A4E" w:rsidRDefault="00815824" w:rsidP="00763A4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323A">
              <w:rPr>
                <w:rFonts w:ascii="Times New Roman" w:hAnsi="Times New Roman"/>
                <w:sz w:val="18"/>
                <w:szCs w:val="18"/>
              </w:rPr>
              <w:t>Linear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Regression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Model,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Multicollinearity,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Outliers,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Biasing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Parameter,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PCA,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M</w:t>
            </w:r>
            <w:r w:rsidR="00E30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4323A">
              <w:rPr>
                <w:rFonts w:ascii="Times New Roman" w:hAnsi="Times New Roman"/>
                <w:sz w:val="18"/>
                <w:szCs w:val="18"/>
              </w:rPr>
              <w:t>Estimator</w:t>
            </w:r>
          </w:p>
        </w:tc>
      </w:tr>
    </w:tbl>
    <w:p w14:paraId="04C919ED" w14:textId="77777777" w:rsidR="00BA702B" w:rsidRDefault="00BA702B" w:rsidP="001C1806">
      <w:pPr>
        <w:jc w:val="both"/>
        <w:rPr>
          <w:sz w:val="18"/>
          <w:szCs w:val="18"/>
        </w:rPr>
      </w:pPr>
    </w:p>
    <w:p w14:paraId="31F44C5A" w14:textId="77777777" w:rsidR="00B30EAD" w:rsidRDefault="00B30EAD" w:rsidP="001C1806">
      <w:pPr>
        <w:jc w:val="both"/>
        <w:rPr>
          <w:b/>
          <w:bCs/>
          <w:sz w:val="18"/>
          <w:szCs w:val="18"/>
        </w:rPr>
        <w:sectPr w:rsidR="00B30EAD" w:rsidSect="00F417C9">
          <w:headerReference w:type="default" r:id="rId13"/>
          <w:footerReference w:type="default" r:id="rId14"/>
          <w:pgSz w:w="11901" w:h="16840" w:code="9"/>
          <w:pgMar w:top="1440" w:right="1440" w:bottom="1440" w:left="1440" w:header="706" w:footer="706" w:gutter="0"/>
          <w:pgNumType w:start="311"/>
          <w:cols w:space="708"/>
          <w:docGrid w:linePitch="360"/>
        </w:sectPr>
      </w:pPr>
    </w:p>
    <w:p w14:paraId="0421D577" w14:textId="77777777" w:rsidR="003A1314" w:rsidRPr="003A703C" w:rsidRDefault="00BA702B" w:rsidP="001C1806">
      <w:pPr>
        <w:jc w:val="both"/>
        <w:rPr>
          <w:b/>
          <w:bCs/>
          <w:sz w:val="18"/>
          <w:szCs w:val="18"/>
        </w:rPr>
      </w:pPr>
      <w:r w:rsidRPr="003A703C">
        <w:rPr>
          <w:b/>
          <w:bCs/>
          <w:sz w:val="18"/>
          <w:szCs w:val="18"/>
        </w:rPr>
        <w:t>INTRODUCTION</w:t>
      </w:r>
    </w:p>
    <w:p w14:paraId="47A951AA" w14:textId="6C0AAB3D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remains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widely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tool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modelling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relationships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between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response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x’s.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ordinary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least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(OLS)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Gauss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Markov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assumptions.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However,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poorly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common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often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pathologies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b/>
          <w:bCs/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space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often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called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issues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usually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occur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simultaneously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fields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like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chemometrics,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finance,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genomics,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environmental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epidemiology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even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engineering.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situation,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classical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remedies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fail,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necessitating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alternative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called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</w:p>
    <w:p w14:paraId="45AEBB34" w14:textId="21829EEC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situation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dependent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2019;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Kingsley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produces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unstable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signs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leads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</w:t>
      </w:r>
      <w:r w:rsidRPr="0034323A">
        <w:rPr>
          <w:sz w:val="18"/>
          <w:szCs w:val="18"/>
        </w:rPr>
        <w:noBreakHyphen/>
        <w:t>of</w:t>
      </w:r>
      <w:r w:rsidRPr="0034323A">
        <w:rPr>
          <w:sz w:val="18"/>
          <w:szCs w:val="18"/>
        </w:rPr>
        <w:noBreakHyphen/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(Belsley,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1991;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2019;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Montgomery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2021).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still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number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r>
          <w:rPr>
            <w:rFonts w:ascii="Cambria Math" w:hAnsi="Cambria Math"/>
            <w:sz w:val="18"/>
            <w:szCs w:val="18"/>
          </w:rPr>
          <m:t>X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increases,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elements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18"/>
                    <w:szCs w:val="18"/>
                  </w:rPr>
                  <m:t>X</m:t>
                </m:r>
              </m:e>
            </m:d>
          </m:e>
          <m:sup>
            <m: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become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large.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unreliable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estimates.</w:t>
      </w:r>
    </w:p>
    <w:p w14:paraId="5B508890" w14:textId="5CEA36A5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penalty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otherwise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called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residual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producing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R</m:t>
            </m:r>
          </m:sub>
        </m:sSub>
        <m:r>
          <w:rPr>
            <w:rFonts w:ascii="Cambria Math" w:hAnsi="Cambria Math"/>
            <w:sz w:val="18"/>
            <w:szCs w:val="18"/>
          </w:rPr>
          <m:t>=(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r>
          <w:rPr>
            <w:rFonts w:ascii="Cambria Math" w:hAnsi="Cambria Math"/>
            <w:sz w:val="18"/>
            <w:szCs w:val="18"/>
          </w:rPr>
          <m:t>X+kI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)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r>
          <w:rPr>
            <w:rFonts w:ascii="Cambria Math" w:hAnsi="Cambria Math"/>
            <w:sz w:val="18"/>
            <w:szCs w:val="18"/>
          </w:rPr>
          <m:t>y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k&gt;0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Subsequent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developments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include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1993;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2003;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Özkale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Kaçıranlar,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2007),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(Özkale,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2009)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famous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(PCR)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offers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alternative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approach.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projecting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X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subspace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spanned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largest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eigenvalues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r>
          <w:rPr>
            <w:rFonts w:ascii="Cambria Math" w:hAnsi="Cambria Math"/>
            <w:sz w:val="18"/>
            <w:szCs w:val="18"/>
          </w:rPr>
          <m:t>X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discarding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corresponding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small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eigenvalues.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approach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eliminates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dependencies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(Jolliffe,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2002;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2025;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2026).</w:t>
      </w:r>
    </w:p>
    <w:p w14:paraId="3B93F1E0" w14:textId="114C97D2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However,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single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drastically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eigenvalues,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eigenvectors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consequently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(Rousseeuw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Leroy,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1987;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Maronna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2019;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2023a;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2023b).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space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often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called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harmful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response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because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simultaneously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standard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(Hampel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1986,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2023).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Traditional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diagnostic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measures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Cook’s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mask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especially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settings.</w:t>
      </w:r>
    </w:p>
    <w:p w14:paraId="35B2F7FD" w14:textId="060EE151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(Huber,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1981)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minimizing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∑ρ(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r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  <m:r>
          <w:rPr>
            <w:rFonts w:ascii="Cambria Math" w:hAnsi="Cambria Math"/>
            <w:sz w:val="18"/>
            <w:szCs w:val="18"/>
          </w:rPr>
          <m:t>)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ρ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symmetric,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decreasing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bounded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Huber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weight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Tukey’s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biweight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commonly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(Maronna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2019).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However,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Similarly,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determinant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(MCD)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Rousseeuw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Hubert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provide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incorporate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shrinkage.</w:t>
      </w:r>
    </w:p>
    <w:p w14:paraId="2DE0880B" w14:textId="7FC7A5AE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several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researchers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penalties.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Silvapulle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provided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early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theoretical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Maronna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lastRenderedPageBreak/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settings.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Asar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(2017)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Ertas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(2018)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suggested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solve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(2023a)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(2023b)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solve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jointly.</w:t>
      </w:r>
      <w:r w:rsidR="00E30C21">
        <w:rPr>
          <w:sz w:val="18"/>
          <w:szCs w:val="18"/>
        </w:rPr>
        <w:t xml:space="preserve">  </w:t>
      </w:r>
      <w:r w:rsidRPr="0034323A">
        <w:rPr>
          <w:sz w:val="18"/>
          <w:szCs w:val="18"/>
        </w:rPr>
        <w:t>Wasim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quantile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However,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exploit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eigen</w:t>
      </w:r>
      <w:r w:rsidRPr="0034323A">
        <w:rPr>
          <w:sz w:val="18"/>
          <w:szCs w:val="18"/>
        </w:rPr>
        <w:noBreakHyphen/>
        <w:t>structure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design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coefficients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original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scale.</w:t>
      </w:r>
      <w:r w:rsidR="00E30C21">
        <w:rPr>
          <w:sz w:val="18"/>
          <w:szCs w:val="18"/>
        </w:rPr>
        <w:t xml:space="preserve"> </w:t>
      </w:r>
    </w:p>
    <w:p w14:paraId="19CFCD63" w14:textId="7CDE59CD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diagnosis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among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others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individual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solve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alone,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improving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upon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global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literature.</w:t>
      </w:r>
      <w:r w:rsidR="00E30C21">
        <w:rPr>
          <w:sz w:val="18"/>
          <w:szCs w:val="18"/>
        </w:rPr>
        <w:t xml:space="preserve"> </w:t>
      </w:r>
    </w:p>
    <w:p w14:paraId="54071C11" w14:textId="2A1C76C8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idea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examine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influence.</w:t>
      </w:r>
    </w:p>
    <w:p w14:paraId="2FCC8E7F" w14:textId="06CEEC41" w:rsidR="004A1E8E" w:rsidRPr="0034323A" w:rsidRDefault="004A1E8E" w:rsidP="004A1E8E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gap,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present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Robust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M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Principal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Component–Ridge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(RMPCAR)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framework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M-estimation,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several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adaptive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single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procedure.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methodology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aims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enhance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accuracy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simultaneously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suppressing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leverage-point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exploiting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orthogonal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structure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components.</w:t>
      </w:r>
    </w:p>
    <w:p w14:paraId="55835B34" w14:textId="02C8272B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theoretical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properties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established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through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derivation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expressions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superiority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several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empirical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subsequently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evaluated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through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extensive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Carlo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experiments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involving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varying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levels,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predictor-space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contamination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scenarios.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widely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component–ridge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criterion.</w:t>
      </w:r>
    </w:p>
    <w:p w14:paraId="2B4EB528" w14:textId="7529CB5F" w:rsidR="004A1E8E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Section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presents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comprehensive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review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relevant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literature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describes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methodology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mathematical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establishes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theoretical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properties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derives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corresponding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expressions.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presents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Carlo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design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discusses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empirical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findings.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Finally,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concludes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paper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recommendations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future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research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applications.</w:t>
      </w:r>
    </w:p>
    <w:p w14:paraId="5F6BFE1C" w14:textId="77777777" w:rsidR="0045738C" w:rsidRPr="0034323A" w:rsidRDefault="0045738C" w:rsidP="004A1E8E">
      <w:pPr>
        <w:pStyle w:val="NoSpacing"/>
        <w:jc w:val="both"/>
        <w:rPr>
          <w:sz w:val="18"/>
          <w:szCs w:val="18"/>
        </w:rPr>
      </w:pPr>
    </w:p>
    <w:p w14:paraId="05887C27" w14:textId="73958E8D" w:rsidR="004A1E8E" w:rsidRPr="0034323A" w:rsidRDefault="004A1E8E" w:rsidP="004A1E8E">
      <w:pPr>
        <w:autoSpaceDE w:val="0"/>
        <w:autoSpaceDN w:val="0"/>
        <w:adjustRightInd w:val="0"/>
        <w:jc w:val="both"/>
        <w:rPr>
          <w:b/>
          <w:bCs/>
          <w:sz w:val="18"/>
          <w:szCs w:val="18"/>
        </w:rPr>
      </w:pPr>
      <w:r w:rsidRPr="0034323A">
        <w:rPr>
          <w:b/>
          <w:bCs/>
          <w:sz w:val="18"/>
          <w:szCs w:val="18"/>
        </w:rPr>
        <w:t>Literature</w:t>
      </w:r>
      <w:r w:rsidR="00E30C21">
        <w:rPr>
          <w:b/>
          <w:bCs/>
          <w:sz w:val="18"/>
          <w:szCs w:val="18"/>
        </w:rPr>
        <w:t xml:space="preserve"> </w:t>
      </w:r>
      <w:r w:rsidRPr="0034323A">
        <w:rPr>
          <w:b/>
          <w:bCs/>
          <w:sz w:val="18"/>
          <w:szCs w:val="18"/>
        </w:rPr>
        <w:t>Review</w:t>
      </w:r>
    </w:p>
    <w:p w14:paraId="600F959E" w14:textId="0803AA1D" w:rsidR="004A1E8E" w:rsidRPr="0045738C" w:rsidRDefault="004A1E8E" w:rsidP="004A1E8E">
      <w:pPr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  <w:r w:rsidRPr="0045738C">
        <w:rPr>
          <w:b/>
          <w:bCs/>
          <w:i/>
          <w:iCs/>
          <w:sz w:val="18"/>
          <w:szCs w:val="18"/>
        </w:rPr>
        <w:t>Multicollinearity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and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Classical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Shrinkage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Methods</w:t>
      </w:r>
    </w:p>
    <w:p w14:paraId="50EBCA1B" w14:textId="0A80613D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occurs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approximately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dependent,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making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relationship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between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Pr="0034323A">
        <w:rPr>
          <w:sz w:val="18"/>
          <w:szCs w:val="18"/>
          <w:vertAlign w:val="subscript"/>
        </w:rPr>
        <w:t>(s)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conditioned.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Belsley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indices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decomposition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proportions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diagnose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demonstrating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could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lower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OLS.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suggested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‘k’.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later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iterative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‘k’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median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version.</w:t>
      </w:r>
    </w:p>
    <w:p w14:paraId="00B54362" w14:textId="1EE8CFDC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(2003)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several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recommending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median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σ</m:t>
                </m:r>
              </m:e>
            </m:acc>
          </m:e>
          <m:sup>
            <m:r>
              <w:rPr>
                <w:rFonts w:ascii="Cambria Math" w:hAnsi="Cambria Math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8"/>
            <w:szCs w:val="18"/>
          </w:rPr>
          <m:t>/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j</m:t>
            </m:r>
          </m:sub>
          <m:sup>
            <m:r>
              <w:rPr>
                <w:rFonts w:ascii="Cambria Math" w:hAnsi="Cambria Math"/>
                <w:sz w:val="18"/>
                <w:szCs w:val="18"/>
              </w:rPr>
              <m:t>2</m:t>
            </m:r>
          </m:sup>
        </m:sSubSup>
      </m:oMath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(2003)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Liu</m:t>
            </m:r>
          </m:sub>
        </m:sSub>
        <m:r>
          <w:rPr>
            <w:rFonts w:ascii="Cambria Math" w:hAnsi="Cambria Math"/>
            <w:sz w:val="18"/>
            <w:szCs w:val="18"/>
          </w:rPr>
          <m:t>=(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r>
          <w:rPr>
            <w:rFonts w:ascii="Cambria Math" w:hAnsi="Cambria Math"/>
            <w:sz w:val="18"/>
            <w:szCs w:val="18"/>
          </w:rPr>
          <m:t>X+I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)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  <m:r>
          <w:rPr>
            <w:rFonts w:ascii="Cambria Math" w:hAnsi="Cambria Math"/>
            <w:sz w:val="18"/>
            <w:szCs w:val="18"/>
          </w:rPr>
          <m:t>(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r>
          <w:rPr>
            <w:rFonts w:ascii="Cambria Math" w:hAnsi="Cambria Math"/>
            <w:sz w:val="18"/>
            <w:szCs w:val="18"/>
          </w:rPr>
          <m:t>y+d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OLS</m:t>
            </m:r>
          </m:sub>
        </m:sSub>
        <m:r>
          <w:rPr>
            <w:rFonts w:ascii="Cambria Math" w:hAnsi="Cambria Math"/>
            <w:sz w:val="18"/>
            <w:szCs w:val="18"/>
          </w:rPr>
          <m:t>)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d∈[0,1]</m:t>
        </m:r>
      </m:oMath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Özkale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Kaçıranlar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(2007)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called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Özkale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(2009)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stochastic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restricted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‘k’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still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competing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literature.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outperforms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certain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k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values.</w:t>
      </w:r>
    </w:p>
    <w:p w14:paraId="44E6A459" w14:textId="0EA0DFDF" w:rsidR="004A1E8E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Despite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advances,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classical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assume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design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X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measured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without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contains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assumption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frequently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violated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practice.</w:t>
      </w:r>
    </w:p>
    <w:p w14:paraId="4CB920BD" w14:textId="77777777" w:rsidR="0045738C" w:rsidRPr="0034323A" w:rsidRDefault="0045738C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F3BC871" w14:textId="103CFC1F" w:rsidR="004A1E8E" w:rsidRPr="0045738C" w:rsidRDefault="004A1E8E" w:rsidP="004A1E8E">
      <w:pPr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  <w:r w:rsidRPr="0045738C">
        <w:rPr>
          <w:b/>
          <w:bCs/>
          <w:i/>
          <w:iCs/>
          <w:sz w:val="18"/>
          <w:szCs w:val="18"/>
        </w:rPr>
        <w:t>Outliers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in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the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Predictor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Space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(X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–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Direction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or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Leverage</w:t>
      </w:r>
      <w:r w:rsidR="00E30C21" w:rsidRPr="0045738C">
        <w:rPr>
          <w:b/>
          <w:bCs/>
          <w:i/>
          <w:iCs/>
          <w:sz w:val="18"/>
          <w:szCs w:val="18"/>
        </w:rPr>
        <w:t xml:space="preserve"> </w:t>
      </w:r>
      <w:r w:rsidRPr="0045738C">
        <w:rPr>
          <w:b/>
          <w:bCs/>
          <w:i/>
          <w:iCs/>
          <w:sz w:val="18"/>
          <w:szCs w:val="18"/>
        </w:rPr>
        <w:t>Points)</w:t>
      </w:r>
    </w:p>
    <w:p w14:paraId="138581C0" w14:textId="420B4944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space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observations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deviate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from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design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(Fayose,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2023).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Rousseeuw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Leroy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(1987)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classified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three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categories: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y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only),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good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X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X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damaging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because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slope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intercept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estimates.</w:t>
      </w:r>
    </w:p>
    <w:p w14:paraId="03CF6F68" w14:textId="476490FC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Hampel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(1986)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breakdown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robustness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measures.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breakdown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1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>/</m:t>
        </m:r>
        <m:r>
          <w:rPr>
            <w:rFonts w:ascii="Cambria Math" w:hAnsi="Cambria Math"/>
            <w:sz w:val="18"/>
            <w:szCs w:val="18"/>
          </w:rPr>
          <m:t>n</m:t>
        </m:r>
      </m:oMath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single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cause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arbitrarily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large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Huber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achieve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breakdown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1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>/</m:t>
        </m:r>
        <m:r>
          <w:rPr>
            <w:rFonts w:ascii="Cambria Math" w:hAnsi="Cambria Math"/>
            <w:sz w:val="18"/>
            <w:szCs w:val="18"/>
          </w:rPr>
          <m:t>p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require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scale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Maronna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provide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comprehensive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treatment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including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</w:p>
    <w:p w14:paraId="47F1954A" w14:textId="0FA1E10C" w:rsidR="004A1E8E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multivariate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location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scatter,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determinant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(MCD)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Rousseeuw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breakdown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approximately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50%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computationally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moderate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Croux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Haesbroeck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</w:p>
    <w:p w14:paraId="504339EA" w14:textId="77777777" w:rsidR="0045738C" w:rsidRPr="0034323A" w:rsidRDefault="0045738C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9F90DAE" w14:textId="47F24405" w:rsidR="004A1E8E" w:rsidRPr="0045738C" w:rsidRDefault="004A1E8E" w:rsidP="004A1E8E">
      <w:pPr>
        <w:autoSpaceDE w:val="0"/>
        <w:autoSpaceDN w:val="0"/>
        <w:adjustRightInd w:val="0"/>
        <w:jc w:val="both"/>
        <w:rPr>
          <w:b/>
          <w:i/>
          <w:iCs/>
          <w:sz w:val="18"/>
          <w:szCs w:val="18"/>
        </w:rPr>
      </w:pPr>
      <w:bookmarkStart w:id="3" w:name="_Hlk232836644"/>
      <w:r w:rsidRPr="0045738C">
        <w:rPr>
          <w:b/>
          <w:i/>
          <w:iCs/>
          <w:sz w:val="18"/>
          <w:szCs w:val="18"/>
        </w:rPr>
        <w:t>Multicollinearity</w:t>
      </w:r>
      <w:r w:rsidR="00E30C21" w:rsidRPr="0045738C">
        <w:rPr>
          <w:b/>
          <w:i/>
          <w:iCs/>
          <w:sz w:val="18"/>
          <w:szCs w:val="18"/>
        </w:rPr>
        <w:t xml:space="preserve"> </w:t>
      </w:r>
      <w:r w:rsidRPr="0045738C">
        <w:rPr>
          <w:b/>
          <w:i/>
          <w:iCs/>
          <w:sz w:val="18"/>
          <w:szCs w:val="18"/>
        </w:rPr>
        <w:t>and</w:t>
      </w:r>
      <w:r w:rsidR="00E30C21" w:rsidRPr="0045738C">
        <w:rPr>
          <w:b/>
          <w:i/>
          <w:iCs/>
          <w:sz w:val="18"/>
          <w:szCs w:val="18"/>
        </w:rPr>
        <w:t xml:space="preserve"> </w:t>
      </w:r>
      <w:r w:rsidRPr="0045738C">
        <w:rPr>
          <w:b/>
          <w:i/>
          <w:iCs/>
          <w:sz w:val="18"/>
          <w:szCs w:val="18"/>
        </w:rPr>
        <w:t>Outliers</w:t>
      </w:r>
    </w:p>
    <w:p w14:paraId="028E7EDE" w14:textId="568ECEBE" w:rsidR="004A1E8E" w:rsidRDefault="004A1E8E" w:rsidP="004A1E8E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often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occur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outcome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dataset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outlaying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observations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identified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Holland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(1973)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Askin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Montgomery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also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Midi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Zahari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(2007)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(RMM).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Samkkar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Alpu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-Estimator,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Maronnan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MM-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et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also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-Stage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et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al.,</w:t>
      </w:r>
      <w:r w:rsidR="00E30C21">
        <w:rPr>
          <w:i/>
          <w:sz w:val="18"/>
          <w:szCs w:val="18"/>
        </w:rPr>
        <w:t xml:space="preserve"> </w:t>
      </w:r>
      <w:r w:rsidRPr="0034323A">
        <w:rPr>
          <w:sz w:val="18"/>
          <w:szCs w:val="18"/>
        </w:rPr>
        <w:t>(2017)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(RLEs)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jointly.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Owolabi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et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al</w:t>
      </w:r>
      <w:r w:rsidRPr="0034323A">
        <w:rPr>
          <w:sz w:val="18"/>
          <w:szCs w:val="18"/>
        </w:rPr>
        <w:t>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Jegede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et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Jackknife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(RJKL)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-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Naz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al.</w:t>
      </w:r>
      <w:r w:rsidRPr="0034323A">
        <w:rPr>
          <w:rFonts w:eastAsia="Corbel-Bold"/>
          <w:bCs/>
          <w:sz w:val="18"/>
          <w:szCs w:val="18"/>
        </w:rPr>
        <w:t>,</w:t>
      </w:r>
      <w:r w:rsidR="00E30C21">
        <w:rPr>
          <w:rFonts w:eastAsia="Corbel-Bold"/>
          <w:bCs/>
          <w:sz w:val="18"/>
          <w:szCs w:val="18"/>
        </w:rPr>
        <w:t xml:space="preserve"> </w:t>
      </w:r>
      <w:r w:rsidRPr="0034323A">
        <w:rPr>
          <w:rFonts w:eastAsia="Corbel-Bold"/>
          <w:bCs/>
          <w:sz w:val="18"/>
          <w:szCs w:val="18"/>
        </w:rPr>
        <w:t>(2025)</w:t>
      </w:r>
      <w:r w:rsidR="00E30C21">
        <w:rPr>
          <w:rFonts w:eastAsia="Corbel-Bold"/>
          <w:bCs/>
          <w:sz w:val="18"/>
          <w:szCs w:val="18"/>
        </w:rPr>
        <w:t xml:space="preserve"> </w:t>
      </w:r>
      <w:r w:rsidRPr="0034323A">
        <w:rPr>
          <w:rFonts w:eastAsia="Corbel-Bold"/>
          <w:bCs/>
          <w:sz w:val="18"/>
          <w:szCs w:val="18"/>
        </w:rPr>
        <w:t>proposed</w:t>
      </w:r>
      <w:r w:rsidR="00E30C21">
        <w:rPr>
          <w:rFonts w:eastAsia="Corbel-Bold"/>
          <w:bCs/>
          <w:sz w:val="18"/>
          <w:szCs w:val="18"/>
        </w:rPr>
        <w:t xml:space="preserve"> </w:t>
      </w:r>
      <w:r w:rsidRPr="0034323A">
        <w:rPr>
          <w:rFonts w:eastAsia="Corbel-Bold"/>
          <w:bCs/>
          <w:sz w:val="18"/>
          <w:szCs w:val="18"/>
        </w:rPr>
        <w:t>Kibria</w:t>
      </w:r>
      <w:r w:rsidR="00E30C21">
        <w:rPr>
          <w:rFonts w:eastAsia="Corbel-Bold"/>
          <w:bCs/>
          <w:sz w:val="18"/>
          <w:szCs w:val="18"/>
        </w:rPr>
        <w:t xml:space="preserve"> </w:t>
      </w:r>
      <w:r w:rsidRPr="0034323A">
        <w:rPr>
          <w:rFonts w:eastAsia="Corbel-Bold"/>
          <w:bCs/>
          <w:sz w:val="18"/>
          <w:szCs w:val="18"/>
        </w:rPr>
        <w:t>Ridge</w:t>
      </w:r>
      <w:r w:rsidR="00E30C21">
        <w:rPr>
          <w:rFonts w:eastAsia="Corbel-Bold"/>
          <w:bCs/>
          <w:sz w:val="18"/>
          <w:szCs w:val="18"/>
        </w:rPr>
        <w:t xml:space="preserve"> </w:t>
      </w:r>
      <w:r w:rsidRPr="0034323A">
        <w:rPr>
          <w:sz w:val="18"/>
          <w:szCs w:val="18"/>
        </w:rPr>
        <w:t>M-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Lwando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(2026)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evaluation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Stein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lastRenderedPageBreak/>
        <w:t>presence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evaluated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bootstrap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root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(RMSE)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revealed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outperformed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other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several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scenarios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present.</w:t>
      </w:r>
      <w:bookmarkEnd w:id="3"/>
    </w:p>
    <w:p w14:paraId="3F9E378C" w14:textId="77777777" w:rsidR="00FE683A" w:rsidRPr="0034323A" w:rsidRDefault="00FE683A" w:rsidP="004A1E8E">
      <w:pPr>
        <w:jc w:val="both"/>
        <w:rPr>
          <w:sz w:val="18"/>
          <w:szCs w:val="18"/>
        </w:rPr>
      </w:pPr>
    </w:p>
    <w:p w14:paraId="2FA5B609" w14:textId="08297A73" w:rsidR="004A1E8E" w:rsidRPr="00FE683A" w:rsidRDefault="004A1E8E" w:rsidP="004A1E8E">
      <w:pPr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  <w:r w:rsidRPr="00FE683A">
        <w:rPr>
          <w:b/>
          <w:bCs/>
          <w:i/>
          <w:iCs/>
          <w:sz w:val="18"/>
          <w:szCs w:val="18"/>
        </w:rPr>
        <w:t>Robust</w:t>
      </w:r>
      <w:r w:rsidR="00E30C21" w:rsidRPr="00FE683A">
        <w:rPr>
          <w:b/>
          <w:bCs/>
          <w:i/>
          <w:iCs/>
          <w:sz w:val="18"/>
          <w:szCs w:val="18"/>
        </w:rPr>
        <w:t xml:space="preserve"> </w:t>
      </w:r>
      <w:r w:rsidRPr="00FE683A">
        <w:rPr>
          <w:b/>
          <w:bCs/>
          <w:i/>
          <w:iCs/>
          <w:sz w:val="18"/>
          <w:szCs w:val="18"/>
        </w:rPr>
        <w:t>Principal</w:t>
      </w:r>
      <w:r w:rsidR="00E30C21" w:rsidRPr="00FE683A">
        <w:rPr>
          <w:b/>
          <w:bCs/>
          <w:i/>
          <w:iCs/>
          <w:sz w:val="18"/>
          <w:szCs w:val="18"/>
        </w:rPr>
        <w:t xml:space="preserve"> </w:t>
      </w:r>
      <w:r w:rsidRPr="00FE683A">
        <w:rPr>
          <w:b/>
          <w:bCs/>
          <w:i/>
          <w:iCs/>
          <w:sz w:val="18"/>
          <w:szCs w:val="18"/>
        </w:rPr>
        <w:t>Component</w:t>
      </w:r>
      <w:r w:rsidR="00E30C21" w:rsidRPr="00FE683A">
        <w:rPr>
          <w:b/>
          <w:bCs/>
          <w:i/>
          <w:iCs/>
          <w:sz w:val="18"/>
          <w:szCs w:val="18"/>
        </w:rPr>
        <w:t xml:space="preserve"> </w:t>
      </w:r>
      <w:r w:rsidRPr="00FE683A">
        <w:rPr>
          <w:b/>
          <w:bCs/>
          <w:i/>
          <w:iCs/>
          <w:sz w:val="18"/>
          <w:szCs w:val="18"/>
        </w:rPr>
        <w:t>Analysis</w:t>
      </w:r>
    </w:p>
    <w:p w14:paraId="03453145" w14:textId="3BA78B30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Classical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sensitive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because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Hubert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(ROBPCA).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approach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projection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pursuit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identify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MCD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reduction.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provides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maps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diagnostic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plots.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Enguraz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Sakarya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other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concluded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various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contamination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scenarios.</w:t>
      </w:r>
    </w:p>
    <w:p w14:paraId="107FDED0" w14:textId="3A4B4F44" w:rsidR="004A1E8E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Rana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improved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over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MCD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number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exceeds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However,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designed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detection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shrinkage.</w:t>
      </w:r>
    </w:p>
    <w:p w14:paraId="762CB419" w14:textId="77777777" w:rsidR="00FE683A" w:rsidRPr="0034323A" w:rsidRDefault="00FE683A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49394A1" w14:textId="56D3F9B0" w:rsidR="004A1E8E" w:rsidRPr="00FE683A" w:rsidRDefault="004A1E8E" w:rsidP="004A1E8E">
      <w:pPr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  <w:r w:rsidRPr="00FE683A">
        <w:rPr>
          <w:b/>
          <w:bCs/>
          <w:i/>
          <w:iCs/>
          <w:sz w:val="18"/>
          <w:szCs w:val="18"/>
        </w:rPr>
        <w:t>Robust</w:t>
      </w:r>
      <w:r w:rsidR="00E30C21" w:rsidRPr="00FE683A">
        <w:rPr>
          <w:b/>
          <w:bCs/>
          <w:i/>
          <w:iCs/>
          <w:sz w:val="18"/>
          <w:szCs w:val="18"/>
        </w:rPr>
        <w:t xml:space="preserve"> </w:t>
      </w:r>
      <w:r w:rsidRPr="00FE683A">
        <w:rPr>
          <w:b/>
          <w:bCs/>
          <w:i/>
          <w:iCs/>
          <w:sz w:val="18"/>
          <w:szCs w:val="18"/>
        </w:rPr>
        <w:t>Shrinkage</w:t>
      </w:r>
      <w:r w:rsidR="00E30C21" w:rsidRPr="00FE683A">
        <w:rPr>
          <w:b/>
          <w:bCs/>
          <w:i/>
          <w:iCs/>
          <w:sz w:val="18"/>
          <w:szCs w:val="18"/>
        </w:rPr>
        <w:t xml:space="preserve"> </w:t>
      </w:r>
      <w:r w:rsidRPr="00FE683A">
        <w:rPr>
          <w:b/>
          <w:bCs/>
          <w:i/>
          <w:iCs/>
          <w:sz w:val="18"/>
          <w:szCs w:val="18"/>
        </w:rPr>
        <w:t>Estimators</w:t>
      </w:r>
    </w:p>
    <w:p w14:paraId="7CB99E68" w14:textId="5DF85704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Silvapulle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first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replacing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derived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asymptotic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properties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Maronna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settings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</w:t>
      </w:r>
      <m:oMath>
        <m:r>
          <w:rPr>
            <w:rFonts w:ascii="Cambria Math" w:hAnsi="Cambria Math"/>
            <w:sz w:val="18"/>
            <w:szCs w:val="18"/>
          </w:rPr>
          <m:t>p&gt;n</m:t>
        </m:r>
      </m:oMath>
      <w:r w:rsidRPr="0034323A">
        <w:rPr>
          <w:sz w:val="18"/>
          <w:szCs w:val="18"/>
        </w:rPr>
        <w:t>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penalized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elastic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penalty.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achieves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selection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consistency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certain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conditions.</w:t>
      </w:r>
    </w:p>
    <w:p w14:paraId="77FEE547" w14:textId="1627096F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Asar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(2017)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weight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found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often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outperforms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d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chosen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appropriately.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Tukey’s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biweight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demonstrating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superior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studies.</w:t>
      </w:r>
    </w:p>
    <w:p w14:paraId="08AECB68" w14:textId="08A152C6" w:rsidR="004A1E8E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dominates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selected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median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(2023a)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(2023b)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also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better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ones.</w:t>
      </w:r>
      <w:r w:rsidR="00E30C21">
        <w:rPr>
          <w:sz w:val="18"/>
          <w:szCs w:val="18"/>
        </w:rPr>
        <w:t xml:space="preserve">  </w:t>
      </w:r>
      <w:r w:rsidRPr="0034323A">
        <w:rPr>
          <w:sz w:val="18"/>
          <w:szCs w:val="18"/>
        </w:rPr>
        <w:t>Wasim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quantile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applying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T20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cricket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sports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anthropometric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demonstrating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utility.</w:t>
      </w:r>
    </w:p>
    <w:p w14:paraId="2FF11A92" w14:textId="77777777" w:rsidR="00EF6CFC" w:rsidRPr="0034323A" w:rsidRDefault="00EF6CFC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34BE1CF0" w14:textId="4C79618B" w:rsidR="004A1E8E" w:rsidRPr="00EF6CFC" w:rsidRDefault="004A1E8E" w:rsidP="004A1E8E">
      <w:pPr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  <w:r w:rsidRPr="00EF6CFC">
        <w:rPr>
          <w:b/>
          <w:bCs/>
          <w:i/>
          <w:iCs/>
          <w:sz w:val="18"/>
          <w:szCs w:val="18"/>
        </w:rPr>
        <w:t>Principal</w:t>
      </w:r>
      <w:r w:rsidR="00E30C21" w:rsidRPr="00EF6CFC">
        <w:rPr>
          <w:b/>
          <w:bCs/>
          <w:i/>
          <w:iCs/>
          <w:sz w:val="18"/>
          <w:szCs w:val="18"/>
        </w:rPr>
        <w:t xml:space="preserve"> </w:t>
      </w:r>
      <w:r w:rsidRPr="00EF6CFC">
        <w:rPr>
          <w:b/>
          <w:bCs/>
          <w:i/>
          <w:iCs/>
          <w:sz w:val="18"/>
          <w:szCs w:val="18"/>
        </w:rPr>
        <w:t>Component</w:t>
      </w:r>
      <w:r w:rsidR="00E30C21" w:rsidRPr="00EF6CFC">
        <w:rPr>
          <w:b/>
          <w:bCs/>
          <w:i/>
          <w:iCs/>
          <w:sz w:val="18"/>
          <w:szCs w:val="18"/>
        </w:rPr>
        <w:t xml:space="preserve"> </w:t>
      </w:r>
      <w:r w:rsidRPr="00EF6CFC">
        <w:rPr>
          <w:b/>
          <w:bCs/>
          <w:i/>
          <w:iCs/>
          <w:sz w:val="18"/>
          <w:szCs w:val="18"/>
        </w:rPr>
        <w:t>Ridge</w:t>
      </w:r>
      <w:r w:rsidR="00E30C21" w:rsidRPr="00EF6CFC">
        <w:rPr>
          <w:b/>
          <w:bCs/>
          <w:i/>
          <w:iCs/>
          <w:sz w:val="18"/>
          <w:szCs w:val="18"/>
        </w:rPr>
        <w:t xml:space="preserve"> </w:t>
      </w:r>
      <w:r w:rsidRPr="00EF6CFC">
        <w:rPr>
          <w:b/>
          <w:bCs/>
          <w:i/>
          <w:iCs/>
          <w:sz w:val="18"/>
          <w:szCs w:val="18"/>
        </w:rPr>
        <w:t>Estimators</w:t>
      </w:r>
    </w:p>
    <w:p w14:paraId="7C68F9F3" w14:textId="784F5094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derived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ideas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mitigate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issues.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harmonic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median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fixed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maximum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(2026)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previous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validating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life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dataset.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However,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considered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design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matrix.</w:t>
      </w:r>
    </w:p>
    <w:p w14:paraId="6249EC84" w14:textId="341FB76E" w:rsidR="004A1E8E" w:rsidRDefault="004A1E8E" w:rsidP="004A1E8E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selected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further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direction.</w:t>
      </w:r>
    </w:p>
    <w:p w14:paraId="6A17F505" w14:textId="3669256B" w:rsidR="00FE683A" w:rsidRDefault="00FE683A" w:rsidP="004A1E8E">
      <w:pPr>
        <w:jc w:val="both"/>
        <w:rPr>
          <w:sz w:val="18"/>
          <w:szCs w:val="18"/>
        </w:rPr>
      </w:pPr>
    </w:p>
    <w:p w14:paraId="7ACD3A62" w14:textId="18CBBAE5" w:rsidR="00337254" w:rsidRPr="00337254" w:rsidRDefault="00337254" w:rsidP="004A1E8E">
      <w:pPr>
        <w:jc w:val="both"/>
        <w:rPr>
          <w:b/>
          <w:bCs/>
          <w:sz w:val="18"/>
          <w:szCs w:val="18"/>
        </w:rPr>
      </w:pPr>
      <w:r w:rsidRPr="00337254">
        <w:rPr>
          <w:b/>
          <w:bCs/>
          <w:sz w:val="18"/>
          <w:szCs w:val="18"/>
        </w:rPr>
        <w:t>MATERIALS AND METHODS</w:t>
      </w:r>
    </w:p>
    <w:p w14:paraId="49036CED" w14:textId="5B03FDB2" w:rsidR="004A1E8E" w:rsidRPr="0034323A" w:rsidRDefault="004A1E8E" w:rsidP="004A1E8E">
      <w:pPr>
        <w:autoSpaceDE w:val="0"/>
        <w:autoSpaceDN w:val="0"/>
        <w:adjustRightInd w:val="0"/>
        <w:jc w:val="both"/>
        <w:rPr>
          <w:b/>
          <w:bCs/>
          <w:sz w:val="18"/>
          <w:szCs w:val="18"/>
        </w:rPr>
      </w:pPr>
      <w:r w:rsidRPr="0034323A">
        <w:rPr>
          <w:b/>
          <w:bCs/>
          <w:sz w:val="18"/>
          <w:szCs w:val="18"/>
        </w:rPr>
        <w:t>Methodology</w:t>
      </w:r>
    </w:p>
    <w:p w14:paraId="2376AC4C" w14:textId="38EF9A6C" w:rsidR="004A1E8E" w:rsidRPr="00337254" w:rsidRDefault="004A1E8E" w:rsidP="004A1E8E">
      <w:pPr>
        <w:jc w:val="both"/>
        <w:rPr>
          <w:b/>
          <w:bCs/>
          <w:i/>
          <w:iCs/>
          <w:sz w:val="18"/>
          <w:szCs w:val="18"/>
        </w:rPr>
      </w:pPr>
      <w:r w:rsidRPr="00337254">
        <w:rPr>
          <w:b/>
          <w:bCs/>
          <w:i/>
          <w:iCs/>
          <w:sz w:val="18"/>
          <w:szCs w:val="18"/>
        </w:rPr>
        <w:t>Existing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One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Parameter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Estimators</w:t>
      </w:r>
    </w:p>
    <w:p w14:paraId="1ABC9E2D" w14:textId="53C86EDC" w:rsidR="004A1E8E" w:rsidRPr="0034323A" w:rsidRDefault="004A1E8E" w:rsidP="004A1E8E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510CF186" w14:textId="06655069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noProof/>
          <w:position w:val="-10"/>
          <w:sz w:val="18"/>
          <w:szCs w:val="18"/>
        </w:rPr>
        <w:object w:dxaOrig="1140" w:dyaOrig="320" w14:anchorId="5619C5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5pt;height:15.5pt" o:ole="">
            <v:imagedata r:id="rId15" o:title=""/>
          </v:shape>
          <o:OLEObject Type="Embed" ProgID="Equation.3" ShapeID="_x0000_i1025" DrawAspect="Content" ObjectID="_1845714482" r:id="rId16"/>
        </w:object>
      </w:r>
      <w:r w:rsidR="00E30C21">
        <w:rPr>
          <w:sz w:val="18"/>
          <w:szCs w:val="18"/>
        </w:rPr>
        <w:t xml:space="preserve">           </w:t>
      </w:r>
      <w:r w:rsidRPr="0034323A">
        <w:rPr>
          <w:sz w:val="18"/>
          <w:szCs w:val="18"/>
        </w:rPr>
        <w:tab/>
      </w:r>
      <w:r w:rsidR="00E30C21">
        <w:rPr>
          <w:sz w:val="18"/>
          <w:szCs w:val="18"/>
        </w:rPr>
        <w:t xml:space="preserve">        </w:t>
      </w:r>
      <w:r w:rsidR="00F417C9">
        <w:rPr>
          <w:sz w:val="18"/>
          <w:szCs w:val="18"/>
        </w:rPr>
        <w:tab/>
      </w:r>
      <w:r w:rsidR="00F417C9">
        <w:rPr>
          <w:sz w:val="18"/>
          <w:szCs w:val="18"/>
        </w:rPr>
        <w:tab/>
      </w:r>
      <w:r w:rsidRPr="0034323A">
        <w:rPr>
          <w:sz w:val="18"/>
          <w:szCs w:val="18"/>
        </w:rPr>
        <w:t>(1)</w:t>
      </w:r>
    </w:p>
    <w:p w14:paraId="789A7EF6" w14:textId="45B641ED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response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variables,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 xml:space="preserve">n×p </m:t>
        </m:r>
      </m:oMath>
      <w:r w:rsidRPr="0034323A">
        <w:rPr>
          <w:sz w:val="18"/>
          <w:szCs w:val="18"/>
        </w:rPr>
        <w:t>design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concomitant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β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p×1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true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coefficients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~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</w:t>
      </w:r>
      <w:r w:rsidR="00FE683A" w:rsidRPr="0034323A">
        <w:rPr>
          <w:position w:val="-10"/>
          <w:sz w:val="18"/>
          <w:szCs w:val="18"/>
        </w:rPr>
        <w:object w:dxaOrig="680" w:dyaOrig="360" w14:anchorId="35C679DB">
          <v:shape id="_x0000_i1026" type="#_x0000_t75" style="width:36pt;height:14.5pt" o:ole="">
            <v:imagedata r:id="rId17" o:title=""/>
          </v:shape>
          <o:OLEObject Type="Embed" ProgID="Equation.3" ShapeID="_x0000_i1026" DrawAspect="Content" ObjectID="_1845714483" r:id="rId18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disturbance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normally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distributed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position w:val="-6"/>
          <w:sz w:val="18"/>
          <w:szCs w:val="18"/>
        </w:rPr>
        <w:object w:dxaOrig="340" w:dyaOrig="320" w14:anchorId="1A3D905E">
          <v:shape id="_x0000_i1027" type="#_x0000_t75" style="width:15.5pt;height:15.5pt" o:ole="">
            <v:imagedata r:id="rId19" o:title=""/>
          </v:shape>
          <o:OLEObject Type="Embed" ProgID="Equation.3" ShapeID="_x0000_i1027" DrawAspect="Content" ObjectID="_1845714484" r:id="rId20"/>
        </w:objec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</w:p>
    <w:p w14:paraId="5A05A90A" w14:textId="4E2FCCF4" w:rsidR="004A1E8E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sufficiently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discussed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previous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(2026).</w:t>
      </w:r>
    </w:p>
    <w:p w14:paraId="1AD69611" w14:textId="77777777" w:rsidR="00337254" w:rsidRPr="0034323A" w:rsidRDefault="00337254" w:rsidP="004A1E8E">
      <w:pPr>
        <w:pStyle w:val="NoSpacing"/>
        <w:jc w:val="both"/>
        <w:rPr>
          <w:sz w:val="18"/>
          <w:szCs w:val="18"/>
        </w:rPr>
      </w:pPr>
    </w:p>
    <w:p w14:paraId="2632C046" w14:textId="512292DE" w:rsidR="004A1E8E" w:rsidRPr="00337254" w:rsidRDefault="004A1E8E" w:rsidP="004A1E8E">
      <w:pPr>
        <w:pStyle w:val="NoSpacing"/>
        <w:jc w:val="both"/>
        <w:rPr>
          <w:b/>
          <w:bCs/>
          <w:i/>
          <w:iCs/>
          <w:sz w:val="18"/>
          <w:szCs w:val="18"/>
        </w:rPr>
      </w:pPr>
      <w:r w:rsidRPr="00337254">
        <w:rPr>
          <w:b/>
          <w:bCs/>
          <w:i/>
          <w:iCs/>
          <w:sz w:val="18"/>
          <w:szCs w:val="18"/>
        </w:rPr>
        <w:t>Proposed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Robust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Ridge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Estimators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and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Robust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Principal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Component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Ridge</w:t>
      </w:r>
      <w:r w:rsidR="00E30C21" w:rsidRPr="00337254">
        <w:rPr>
          <w:b/>
          <w:bCs/>
          <w:i/>
          <w:iCs/>
          <w:sz w:val="18"/>
          <w:szCs w:val="18"/>
        </w:rPr>
        <w:t xml:space="preserve"> </w:t>
      </w:r>
      <w:r w:rsidRPr="00337254">
        <w:rPr>
          <w:b/>
          <w:bCs/>
          <w:i/>
          <w:iCs/>
          <w:sz w:val="18"/>
          <w:szCs w:val="18"/>
        </w:rPr>
        <w:t>Estimators</w:t>
      </w:r>
    </w:p>
    <w:p w14:paraId="0406F687" w14:textId="7DB838FE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4C528DE3" w14:textId="5DF7AC26" w:rsidR="006C0448" w:rsidRPr="006C0448" w:rsidRDefault="00F417C9" w:rsidP="004A1E8E">
      <w:pPr>
        <w:pStyle w:val="NoSpacing"/>
        <w:jc w:val="both"/>
        <w:rPr>
          <w:position w:val="-24"/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</m:t>
            </m:r>
            <m:r>
              <w:rPr>
                <w:rFonts w:ascii="Cambria Math" w:hAnsi="Cambria Math"/>
                <w:sz w:val="18"/>
                <w:szCs w:val="18"/>
              </w:rPr>
              <m:t>PCA</m:t>
            </m:r>
          </m:sub>
        </m:sSub>
        <m:r>
          <m:rPr>
            <m:sty m:val="p"/>
          </m:rPr>
          <w:rPr>
            <w:rFonts w:ascii="Cambria Math" w:hAnsi="Cambria Math"/>
            <w:sz w:val="18"/>
            <w:szCs w:val="18"/>
          </w:rPr>
          <m:t>=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18"/>
                    <w:szCs w:val="1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+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Ι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Z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r</m:t>
            </m:r>
          </m:sub>
        </m:sSub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r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'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r</m:t>
                    </m:r>
                  </m:sub>
                </m:sSub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</m:oMath>
      <w:r w:rsidR="006C0448" w:rsidRPr="006C0448">
        <w:rPr>
          <w:sz w:val="18"/>
          <w:szCs w:val="18"/>
        </w:rPr>
        <w:t xml:space="preserve"> </w:t>
      </w:r>
      <w:r w:rsidR="006C0448">
        <w:rPr>
          <w:sz w:val="18"/>
          <w:szCs w:val="18"/>
        </w:rPr>
        <w:tab/>
      </w:r>
      <w:r w:rsidR="006C0448" w:rsidRPr="006C0448">
        <w:rPr>
          <w:sz w:val="18"/>
          <w:szCs w:val="18"/>
        </w:rPr>
        <w:t>(2)</w:t>
      </w:r>
    </w:p>
    <w:p w14:paraId="32DC00D5" w14:textId="2D1BF91E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Equation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also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 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R-PCA</m:t>
            </m:r>
          </m:sub>
        </m:sSub>
        <m:r>
          <w:rPr>
            <w:rFonts w:ascii="Cambria Math" w:hAnsi="Cambria Math"/>
            <w:sz w:val="18"/>
            <w:szCs w:val="18"/>
          </w:rPr>
          <m:t>=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18"/>
                    <w:szCs w:val="18"/>
                  </w:rPr>
                  <m:t>X+kΙ</m:t>
                </m:r>
              </m:e>
            </m:d>
          </m:e>
          <m:sup>
            <m: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'</m:t>
            </m:r>
          </m:sup>
        </m:sSup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Z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r</m:t>
            </m:r>
          </m:sub>
        </m:sSub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r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'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r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  <w:sz w:val="18"/>
                <w:szCs w:val="18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18"/>
                    <w:szCs w:val="18"/>
                  </w:rPr>
                  <m:t>'</m:t>
                </m:r>
              </m:sup>
            </m:sSup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</m:d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β</m:t>
                </m:r>
              </m:e>
            </m:acc>
          </m:e>
          <m:sub>
            <m:r>
              <w:rPr>
                <w:rFonts w:ascii="Cambria Math" w:hAnsi="Cambria Math"/>
                <w:sz w:val="18"/>
                <w:szCs w:val="18"/>
              </w:rPr>
              <m:t>OLS</m:t>
            </m:r>
          </m:sub>
        </m:sSub>
      </m:oMath>
      <w:r w:rsidR="00E30C21">
        <w:rPr>
          <w:sz w:val="18"/>
          <w:szCs w:val="18"/>
        </w:rPr>
        <w:t xml:space="preserve">          </w:t>
      </w:r>
      <w:r w:rsidR="00F417C9">
        <w:rPr>
          <w:sz w:val="18"/>
          <w:szCs w:val="18"/>
        </w:rPr>
        <w:tab/>
      </w:r>
      <w:r w:rsidR="00F417C9">
        <w:rPr>
          <w:sz w:val="18"/>
          <w:szCs w:val="18"/>
        </w:rPr>
        <w:tab/>
      </w:r>
      <w:r w:rsidRPr="0034323A">
        <w:rPr>
          <w:sz w:val="18"/>
          <w:szCs w:val="18"/>
        </w:rPr>
        <w:t>(3)</w:t>
      </w:r>
    </w:p>
    <w:p w14:paraId="3D18AF57" w14:textId="11A940C3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k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&gt;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individual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(2024a),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(2024b),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</w:p>
    <w:p w14:paraId="770B6CC7" w14:textId="5A4BFDDE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presence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several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literature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considered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aforementioned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parameters.</w:t>
      </w:r>
      <w:r w:rsidR="00E30C21">
        <w:rPr>
          <w:sz w:val="18"/>
          <w:szCs w:val="18"/>
        </w:rPr>
        <w:t xml:space="preserve"> </w:t>
      </w:r>
    </w:p>
    <w:p w14:paraId="0C58F5C6" w14:textId="4ADC92ED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Hence,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denoted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position w:val="-12"/>
          <w:sz w:val="18"/>
          <w:szCs w:val="18"/>
        </w:rPr>
        <w:object w:dxaOrig="675" w:dyaOrig="405" w14:anchorId="6AE0465B">
          <v:shape id="_x0000_i1028" type="#_x0000_t75" style="width:36pt;height:21pt" o:ole="">
            <v:imagedata r:id="rId21" o:title=""/>
          </v:shape>
          <o:OLEObject Type="Embed" ProgID="Equation.3" ShapeID="_x0000_i1028" DrawAspect="Content" ObjectID="_1845714485" r:id="rId22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hereby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4BD95A90" w14:textId="7CBA9C34" w:rsidR="004A1E8E" w:rsidRPr="0034323A" w:rsidRDefault="00950DF6" w:rsidP="004A1E8E">
      <w:pPr>
        <w:pStyle w:val="NoSpacing"/>
        <w:jc w:val="both"/>
        <w:rPr>
          <w:position w:val="-24"/>
          <w:sz w:val="18"/>
          <w:szCs w:val="18"/>
        </w:rPr>
      </w:pPr>
      <w:r w:rsidRPr="0034323A">
        <w:rPr>
          <w:position w:val="-12"/>
          <w:sz w:val="18"/>
          <w:szCs w:val="18"/>
        </w:rPr>
        <w:object w:dxaOrig="900" w:dyaOrig="405" w14:anchorId="38F80233">
          <v:shape id="_x0000_i1029" type="#_x0000_t75" style="width:46.5pt;height:16.5pt" o:ole="">
            <v:imagedata r:id="rId23" o:title=""/>
          </v:shape>
          <o:OLEObject Type="Embed" ProgID="Equation.3" ShapeID="_x0000_i1029" DrawAspect="Content" ObjectID="_1845714486" r:id="rId24"/>
        </w:object>
      </w:r>
      <w:r w:rsidR="00F417C9" w:rsidRPr="0034323A">
        <w:rPr>
          <w:position w:val="-24"/>
          <w:sz w:val="18"/>
          <w:szCs w:val="18"/>
        </w:rPr>
        <w:object w:dxaOrig="3440" w:dyaOrig="639" w14:anchorId="1D794329">
          <v:shape id="_x0000_i1030" type="#_x0000_t75" style="width:114.5pt;height:18pt" o:ole="">
            <v:imagedata r:id="rId25" o:title=""/>
          </v:shape>
          <o:OLEObject Type="Embed" ProgID="Equation.3" ShapeID="_x0000_i1030" DrawAspect="Content" ObjectID="_1845714487" r:id="rId26"/>
        </w:object>
      </w:r>
      <w:r w:rsidR="00F417C9">
        <w:rPr>
          <w:position w:val="-24"/>
          <w:sz w:val="18"/>
          <w:szCs w:val="18"/>
        </w:rPr>
        <w:tab/>
      </w:r>
      <w:r w:rsidR="004A1E8E" w:rsidRPr="0034323A">
        <w:rPr>
          <w:position w:val="-24"/>
          <w:sz w:val="18"/>
          <w:szCs w:val="18"/>
        </w:rPr>
        <w:t>(4)</w:t>
      </w:r>
      <w:r w:rsidR="00E30C21">
        <w:rPr>
          <w:position w:val="-24"/>
          <w:sz w:val="18"/>
          <w:szCs w:val="18"/>
        </w:rPr>
        <w:t xml:space="preserve"> </w:t>
      </w:r>
    </w:p>
    <w:p w14:paraId="6C74118A" w14:textId="325A1120" w:rsidR="004A1E8E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6A3F54" w:rsidRPr="0034323A">
        <w:rPr>
          <w:position w:val="-10"/>
          <w:sz w:val="18"/>
          <w:szCs w:val="18"/>
        </w:rPr>
        <w:object w:dxaOrig="320" w:dyaOrig="380" w14:anchorId="50122D32">
          <v:shape id="_x0000_i1031" type="#_x0000_t75" style="width:15.5pt;height:14.5pt" o:ole="">
            <v:imagedata r:id="rId27" o:title=""/>
          </v:shape>
          <o:OLEObject Type="Embed" ProgID="Equation.3" ShapeID="_x0000_i1031" DrawAspect="Content" ObjectID="_1845714488" r:id="rId28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 xml:space="preserve">k </m:t>
        </m:r>
      </m:oMath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(2024a),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(2024b)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</w:p>
    <w:p w14:paraId="45166EB1" w14:textId="77777777" w:rsidR="00EF6CFC" w:rsidRPr="0034323A" w:rsidRDefault="00EF6CFC" w:rsidP="004A1E8E">
      <w:pPr>
        <w:pStyle w:val="NoSpacing"/>
        <w:jc w:val="both"/>
        <w:rPr>
          <w:position w:val="-24"/>
          <w:sz w:val="18"/>
          <w:szCs w:val="18"/>
        </w:rPr>
      </w:pPr>
    </w:p>
    <w:p w14:paraId="3BD1C30F" w14:textId="6B16A5C0" w:rsidR="004A1E8E" w:rsidRPr="0034323A" w:rsidRDefault="004A1E8E" w:rsidP="004A1E8E">
      <w:pPr>
        <w:pStyle w:val="NoSpacing"/>
        <w:jc w:val="both"/>
        <w:rPr>
          <w:b/>
          <w:bCs/>
          <w:i/>
          <w:iCs/>
          <w:sz w:val="18"/>
          <w:szCs w:val="18"/>
        </w:rPr>
      </w:pPr>
      <w:r w:rsidRPr="0034323A">
        <w:rPr>
          <w:b/>
          <w:bCs/>
          <w:i/>
          <w:iCs/>
          <w:sz w:val="18"/>
          <w:szCs w:val="18"/>
        </w:rPr>
        <w:t>The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Canonical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form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of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Robust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–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PCA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–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Ridge</w:t>
      </w:r>
      <w:r w:rsidR="00E30C21">
        <w:rPr>
          <w:b/>
          <w:bCs/>
          <w:i/>
          <w:iCs/>
          <w:sz w:val="18"/>
          <w:szCs w:val="18"/>
        </w:rPr>
        <w:t xml:space="preserve"> </w:t>
      </w:r>
      <w:r w:rsidRPr="0034323A">
        <w:rPr>
          <w:b/>
          <w:bCs/>
          <w:i/>
          <w:iCs/>
          <w:sz w:val="18"/>
          <w:szCs w:val="18"/>
        </w:rPr>
        <w:t>Estimator</w:t>
      </w:r>
    </w:p>
    <w:p w14:paraId="7934EDE3" w14:textId="19692BEB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equation;</w:t>
      </w:r>
    </w:p>
    <w:p w14:paraId="7E971CB1" w14:textId="0877E012" w:rsidR="004A1E8E" w:rsidRPr="0034323A" w:rsidRDefault="006C0448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14"/>
          <w:sz w:val="18"/>
          <w:szCs w:val="18"/>
        </w:rPr>
        <w:object w:dxaOrig="3620" w:dyaOrig="380" w14:anchorId="645CC4EF">
          <v:shape id="_x0000_i1032" type="#_x0000_t75" style="width:151.5pt;height:13.5pt" o:ole="">
            <v:imagedata r:id="rId29" o:title=""/>
          </v:shape>
          <o:OLEObject Type="Embed" ProgID="Equation.3" ShapeID="_x0000_i1032" DrawAspect="Content" ObjectID="_1845714489" r:id="rId30"/>
        </w:object>
      </w:r>
      <w:r w:rsidR="00E30C21">
        <w:rPr>
          <w:sz w:val="18"/>
          <w:szCs w:val="18"/>
        </w:rPr>
        <w:t xml:space="preserve"> </w:t>
      </w:r>
      <w:r w:rsidR="004A1E8E" w:rsidRPr="0034323A">
        <w:rPr>
          <w:sz w:val="18"/>
          <w:szCs w:val="18"/>
        </w:rPr>
        <w:tab/>
        <w:t>(5)</w:t>
      </w:r>
    </w:p>
    <w:p w14:paraId="06349CA1" w14:textId="0E02006D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canonical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given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2B697660" w14:textId="79DBCC28" w:rsidR="004A1E8E" w:rsidRPr="0034323A" w:rsidRDefault="00950DF6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12"/>
          <w:sz w:val="18"/>
          <w:szCs w:val="18"/>
        </w:rPr>
        <w:object w:dxaOrig="1200" w:dyaOrig="360" w14:anchorId="55FBE2A2">
          <v:shape id="_x0000_i1033" type="#_x0000_t75" style="width:43.5pt;height:10.5pt" o:ole="">
            <v:imagedata r:id="rId31" o:title=""/>
          </v:shape>
          <o:OLEObject Type="Embed" ProgID="Equation.3" ShapeID="_x0000_i1033" DrawAspect="Content" ObjectID="_1845714490" r:id="rId32"/>
        </w:object>
      </w:r>
      <w:r w:rsidR="00E30C21">
        <w:rPr>
          <w:position w:val="-12"/>
          <w:sz w:val="18"/>
          <w:szCs w:val="18"/>
        </w:rPr>
        <w:t xml:space="preserve">                           </w:t>
      </w:r>
      <w:r w:rsidR="004A1E8E" w:rsidRPr="0034323A">
        <w:rPr>
          <w:position w:val="-12"/>
          <w:sz w:val="18"/>
          <w:szCs w:val="18"/>
        </w:rPr>
        <w:tab/>
      </w:r>
      <w:r w:rsidR="004A1E8E" w:rsidRPr="0034323A">
        <w:rPr>
          <w:position w:val="-12"/>
          <w:sz w:val="18"/>
          <w:szCs w:val="18"/>
        </w:rPr>
        <w:tab/>
      </w:r>
      <w:r w:rsidR="00E30C21">
        <w:rPr>
          <w:position w:val="-12"/>
          <w:sz w:val="18"/>
          <w:szCs w:val="18"/>
        </w:rPr>
        <w:t xml:space="preserve">   </w:t>
      </w:r>
      <w:r w:rsidR="00F417C9">
        <w:rPr>
          <w:position w:val="-12"/>
          <w:sz w:val="18"/>
          <w:szCs w:val="18"/>
        </w:rPr>
        <w:tab/>
      </w:r>
      <w:r w:rsidR="004A1E8E" w:rsidRPr="0034323A">
        <w:rPr>
          <w:position w:val="-12"/>
          <w:sz w:val="18"/>
          <w:szCs w:val="18"/>
        </w:rPr>
        <w:t>(6)</w:t>
      </w:r>
    </w:p>
    <w:p w14:paraId="07EF08F6" w14:textId="0271A949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="00AF6508" w:rsidRPr="0034323A">
        <w:rPr>
          <w:position w:val="-6"/>
          <w:sz w:val="18"/>
          <w:szCs w:val="18"/>
        </w:rPr>
        <w:object w:dxaOrig="840" w:dyaOrig="279" w14:anchorId="3B324A93">
          <v:shape id="_x0000_i1034" type="#_x0000_t75" style="width:41pt;height:10.5pt" o:ole="">
            <v:imagedata r:id="rId33" o:title=""/>
          </v:shape>
          <o:OLEObject Type="Embed" ProgID="Equation.3" ShapeID="_x0000_i1034" DrawAspect="Content" ObjectID="_1845714491" r:id="rId34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="00950DF6" w:rsidRPr="0034323A">
        <w:rPr>
          <w:position w:val="-10"/>
          <w:sz w:val="18"/>
          <w:szCs w:val="18"/>
        </w:rPr>
        <w:object w:dxaOrig="840" w:dyaOrig="320" w14:anchorId="1363CE8F">
          <v:shape id="_x0000_i1035" type="#_x0000_t75" style="width:41pt;height:9pt" o:ole="">
            <v:imagedata r:id="rId35" o:title=""/>
          </v:shape>
          <o:OLEObject Type="Embed" ProgID="Equation.3" ShapeID="_x0000_i1035" DrawAspect="Content" ObjectID="_1845714492" r:id="rId36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orthogonal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="006C0448" w:rsidRPr="0034323A">
        <w:rPr>
          <w:position w:val="-14"/>
          <w:sz w:val="18"/>
          <w:szCs w:val="18"/>
        </w:rPr>
        <w:object w:dxaOrig="3540" w:dyaOrig="380" w14:anchorId="76F7FFAA">
          <v:shape id="_x0000_i1036" type="#_x0000_t75" style="width:143pt;height:11pt" o:ole="">
            <v:imagedata r:id="rId37" o:title=""/>
          </v:shape>
          <o:OLEObject Type="Embed" ProgID="Equation.3" ShapeID="_x0000_i1036" DrawAspect="Content" ObjectID="_1845714493" r:id="rId38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="00950DF6" w:rsidRPr="0034323A">
        <w:rPr>
          <w:position w:val="-14"/>
          <w:sz w:val="18"/>
          <w:szCs w:val="18"/>
        </w:rPr>
        <w:object w:dxaOrig="880" w:dyaOrig="380" w14:anchorId="2318140C">
          <v:shape id="_x0000_i1037" type="#_x0000_t75" style="width:41.5pt;height:12pt" o:ole="">
            <v:imagedata r:id="rId39" o:title=""/>
          </v:shape>
          <o:OLEObject Type="Embed" ProgID="Equation.3" ShapeID="_x0000_i1037" DrawAspect="Content" ObjectID="_1845714494" r:id="rId40"/>
        </w:object>
      </w:r>
      <w:r w:rsidRPr="0034323A">
        <w:rPr>
          <w:sz w:val="18"/>
          <w:szCs w:val="18"/>
        </w:rPr>
        <w:t>&gt;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ordered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eigen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values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 </w:t>
      </w:r>
      <w:r w:rsidRPr="0034323A">
        <w:rPr>
          <w:position w:val="-4"/>
          <w:sz w:val="18"/>
          <w:szCs w:val="18"/>
        </w:rPr>
        <w:object w:dxaOrig="480" w:dyaOrig="260" w14:anchorId="6DC5CA6D">
          <v:shape id="_x0000_i1038" type="#_x0000_t75" style="width:25.5pt;height:10pt" o:ole="">
            <v:imagedata r:id="rId41" o:title=""/>
          </v:shape>
          <o:OLEObject Type="Embed" ProgID="Equation.3" ShapeID="_x0000_i1038" DrawAspect="Content" ObjectID="_1845714495" r:id="rId42"/>
        </w:object>
      </w:r>
    </w:p>
    <w:p w14:paraId="78376ECD" w14:textId="58AD7B3A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Suppose</w:t>
      </w:r>
      <w:r w:rsidR="00E30C21">
        <w:rPr>
          <w:sz w:val="18"/>
          <w:szCs w:val="18"/>
        </w:rPr>
        <w:t xml:space="preserve"> </w:t>
      </w:r>
      <w:r w:rsidRPr="0034323A">
        <w:rPr>
          <w:position w:val="-10"/>
          <w:sz w:val="18"/>
          <w:szCs w:val="18"/>
        </w:rPr>
        <w:object w:dxaOrig="320" w:dyaOrig="340" w14:anchorId="57F3AF08">
          <v:shape id="_x0000_i1039" type="#_x0000_t75" style="width:15.5pt;height:15.5pt" o:ole="">
            <v:imagedata r:id="rId43" o:title=""/>
          </v:shape>
          <o:OLEObject Type="Embed" ProgID="Equation.3" ShapeID="_x0000_i1039" DrawAspect="Content" ObjectID="_1845714496" r:id="rId44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equations</w:t>
      </w:r>
      <w:r w:rsidR="00E30C21">
        <w:rPr>
          <w:sz w:val="18"/>
          <w:szCs w:val="18"/>
        </w:rPr>
        <w:t xml:space="preserve"> </w:t>
      </w:r>
      <w:r w:rsidR="006A3F54" w:rsidRPr="0034323A">
        <w:rPr>
          <w:position w:val="-30"/>
          <w:sz w:val="18"/>
          <w:szCs w:val="18"/>
        </w:rPr>
        <w:object w:dxaOrig="1359" w:dyaOrig="720" w14:anchorId="3A8EB46D">
          <v:shape id="_x0000_i1040" type="#_x0000_t75" style="width:42.5pt;height:23.5pt" o:ole="">
            <v:imagedata r:id="rId45" o:title=""/>
          </v:shape>
          <o:OLEObject Type="Embed" ProgID="Equation.3" ShapeID="_x0000_i1040" DrawAspect="Content" ObjectID="_1845714497" r:id="rId46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="00950DF6" w:rsidRPr="0034323A">
        <w:rPr>
          <w:position w:val="-28"/>
          <w:sz w:val="18"/>
          <w:szCs w:val="18"/>
        </w:rPr>
        <w:object w:dxaOrig="1540" w:dyaOrig="680" w14:anchorId="0FAC905E">
          <v:shape id="_x0000_i1041" type="#_x0000_t75" style="width:55.5pt;height:20.5pt" o:ole="">
            <v:imagedata r:id="rId47" o:title=""/>
          </v:shape>
          <o:OLEObject Type="Embed" ProgID="Equation.3" ShapeID="_x0000_i1041" DrawAspect="Content" ObjectID="_1845714498" r:id="rId48"/>
        </w:object>
      </w:r>
    </w:p>
    <w:p w14:paraId="01A29979" w14:textId="3ACC4A3B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lastRenderedPageBreak/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="00950DF6" w:rsidRPr="0034323A">
        <w:rPr>
          <w:position w:val="-12"/>
          <w:sz w:val="18"/>
          <w:szCs w:val="18"/>
        </w:rPr>
        <w:object w:dxaOrig="1359" w:dyaOrig="360" w14:anchorId="6A2B26A9">
          <v:shape id="_x0000_i1042" type="#_x0000_t75" style="width:66.5pt;height:14.5pt" o:ole="">
            <v:imagedata r:id="rId49" o:title=""/>
          </v:shape>
          <o:OLEObject Type="Embed" ProgID="Equation.3" ShapeID="_x0000_i1042" DrawAspect="Content" ObjectID="_1845714499" r:id="rId50"/>
        </w:object>
      </w: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scale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position w:val="-10"/>
          <w:sz w:val="18"/>
          <w:szCs w:val="18"/>
        </w:rPr>
        <w:object w:dxaOrig="220" w:dyaOrig="260" w14:anchorId="14770A4C">
          <v:shape id="_x0000_i1043" type="#_x0000_t75" style="width:9.5pt;height:10pt" o:ole="">
            <v:imagedata r:id="rId51" o:title=""/>
          </v:shape>
          <o:OLEObject Type="Embed" ProgID="Equation.3" ShapeID="_x0000_i1043" DrawAspect="Content" ObjectID="_1845714500" r:id="rId52"/>
        </w:objec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selected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useful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(Hampel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1986).</w:t>
      </w:r>
    </w:p>
    <w:p w14:paraId="55E6791E" w14:textId="1E4DFEB7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Therefore,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canonical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follows:</w:t>
      </w:r>
    </w:p>
    <w:p w14:paraId="05C15CA7" w14:textId="534E8991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OLS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estimator:</w:t>
      </w:r>
    </w:p>
    <w:p w14:paraId="660C2F0F" w14:textId="1A1CCF36" w:rsidR="004A1E8E" w:rsidRPr="0034323A" w:rsidRDefault="00CF1474" w:rsidP="002B16B1">
      <w:pPr>
        <w:pStyle w:val="NoSpacing"/>
        <w:jc w:val="both"/>
        <w:rPr>
          <w:sz w:val="18"/>
          <w:szCs w:val="18"/>
        </w:rPr>
      </w:pPr>
      <w:r w:rsidRPr="0034323A">
        <w:rPr>
          <w:position w:val="-10"/>
          <w:sz w:val="18"/>
          <w:szCs w:val="18"/>
        </w:rPr>
        <w:object w:dxaOrig="1200" w:dyaOrig="360" w14:anchorId="35D2C47A">
          <v:shape id="_x0000_i1044" type="#_x0000_t75" style="width:61pt;height:14.5pt" o:ole="">
            <v:imagedata r:id="rId53" o:title=""/>
          </v:shape>
          <o:OLEObject Type="Embed" ProgID="Equation.3" ShapeID="_x0000_i1044" DrawAspect="Content" ObjectID="_1845714501" r:id="rId54"/>
        </w:object>
      </w:r>
      <w:r w:rsidR="004A1E8E" w:rsidRPr="0034323A">
        <w:rPr>
          <w:position w:val="-10"/>
          <w:sz w:val="18"/>
          <w:szCs w:val="18"/>
        </w:rPr>
        <w:tab/>
      </w:r>
      <w:r w:rsidR="004A1E8E" w:rsidRPr="0034323A">
        <w:rPr>
          <w:position w:val="-10"/>
          <w:sz w:val="18"/>
          <w:szCs w:val="18"/>
        </w:rPr>
        <w:tab/>
      </w:r>
      <w:r w:rsidR="0088403D">
        <w:rPr>
          <w:position w:val="-10"/>
          <w:sz w:val="18"/>
          <w:szCs w:val="18"/>
        </w:rPr>
        <w:tab/>
      </w:r>
      <w:r w:rsidR="00E30C21">
        <w:rPr>
          <w:position w:val="-10"/>
          <w:sz w:val="18"/>
          <w:szCs w:val="18"/>
        </w:rPr>
        <w:t xml:space="preserve">      </w:t>
      </w:r>
      <w:r w:rsidR="00F417C9">
        <w:rPr>
          <w:position w:val="-10"/>
          <w:sz w:val="18"/>
          <w:szCs w:val="18"/>
        </w:rPr>
        <w:tab/>
      </w:r>
      <w:r w:rsidR="004A1E8E" w:rsidRPr="0034323A">
        <w:rPr>
          <w:position w:val="-10"/>
          <w:sz w:val="18"/>
          <w:szCs w:val="18"/>
        </w:rPr>
        <w:t>(7)</w:t>
      </w:r>
    </w:p>
    <w:p w14:paraId="7C763BB8" w14:textId="417FA63A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="00DF1581" w:rsidRPr="0034323A">
        <w:rPr>
          <w:position w:val="-10"/>
          <w:sz w:val="18"/>
          <w:szCs w:val="18"/>
        </w:rPr>
        <w:object w:dxaOrig="1040" w:dyaOrig="340" w14:anchorId="71C83F01">
          <v:shape id="_x0000_i1045" type="#_x0000_t75" style="width:46pt;height:11.5pt" o:ole="">
            <v:imagedata r:id="rId55" o:title=""/>
          </v:shape>
          <o:OLEObject Type="Embed" ProgID="Equation.3" ShapeID="_x0000_i1045" DrawAspect="Content" ObjectID="_1845714502" r:id="rId56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="008A4AD4" w:rsidRPr="0034323A">
        <w:rPr>
          <w:position w:val="-6"/>
          <w:sz w:val="18"/>
          <w:szCs w:val="18"/>
        </w:rPr>
        <w:object w:dxaOrig="880" w:dyaOrig="279" w14:anchorId="2A25FC88">
          <v:shape id="_x0000_i1046" type="#_x0000_t75" style="width:34.5pt;height:8pt" o:ole="">
            <v:imagedata r:id="rId57" o:title=""/>
          </v:shape>
          <o:OLEObject Type="Embed" ProgID="Equation.3" ShapeID="_x0000_i1046" DrawAspect="Content" ObjectID="_1845714503" r:id="rId58"/>
        </w:object>
      </w:r>
    </w:p>
    <w:p w14:paraId="5EDE09E9" w14:textId="2B67726D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estimator:</w:t>
      </w:r>
    </w:p>
    <w:p w14:paraId="072F2A75" w14:textId="46A3B6FE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noProof/>
          <w:sz w:val="18"/>
          <w:szCs w:val="18"/>
        </w:rPr>
        <w:drawing>
          <wp:inline distT="0" distB="0" distL="0" distR="0" wp14:anchorId="0E55A7EE" wp14:editId="5932DFA3">
            <wp:extent cx="1189830" cy="2484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7" cy="25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03D">
        <w:rPr>
          <w:sz w:val="18"/>
          <w:szCs w:val="18"/>
        </w:rPr>
        <w:tab/>
      </w:r>
      <w:r w:rsidRPr="0034323A">
        <w:rPr>
          <w:sz w:val="18"/>
          <w:szCs w:val="18"/>
        </w:rPr>
        <w:tab/>
      </w:r>
      <w:r w:rsidR="00E30C21">
        <w:rPr>
          <w:sz w:val="18"/>
          <w:szCs w:val="18"/>
        </w:rPr>
        <w:t xml:space="preserve">          </w:t>
      </w:r>
      <w:r w:rsidR="008A4AD4">
        <w:rPr>
          <w:sz w:val="18"/>
          <w:szCs w:val="18"/>
        </w:rPr>
        <w:t xml:space="preserve"> </w:t>
      </w:r>
      <w:r w:rsidR="00E30C21">
        <w:rPr>
          <w:sz w:val="18"/>
          <w:szCs w:val="18"/>
        </w:rPr>
        <w:t xml:space="preserve">   </w:t>
      </w:r>
      <w:r w:rsidR="00F417C9">
        <w:rPr>
          <w:sz w:val="18"/>
          <w:szCs w:val="18"/>
        </w:rPr>
        <w:tab/>
      </w:r>
      <w:r w:rsidRPr="0034323A">
        <w:rPr>
          <w:sz w:val="18"/>
          <w:szCs w:val="18"/>
        </w:rPr>
        <w:t>(8)</w:t>
      </w:r>
    </w:p>
    <w:p w14:paraId="377C72D1" w14:textId="3C50E0E9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Estimator:</w:t>
      </w:r>
    </w:p>
    <w:p w14:paraId="3C4D8B20" w14:textId="5F740D1D" w:rsidR="004A1E8E" w:rsidRPr="0034323A" w:rsidRDefault="00942AE4" w:rsidP="002B16B1">
      <w:pPr>
        <w:pStyle w:val="NoSpacing"/>
        <w:jc w:val="both"/>
        <w:rPr>
          <w:rFonts w:eastAsiaTheme="minorEastAsia"/>
          <w:sz w:val="18"/>
          <w:szCs w:val="18"/>
        </w:rPr>
      </w:pPr>
      <w:r w:rsidRPr="0034323A">
        <w:rPr>
          <w:position w:val="-14"/>
          <w:sz w:val="18"/>
          <w:szCs w:val="18"/>
        </w:rPr>
        <w:object w:dxaOrig="2160" w:dyaOrig="420" w14:anchorId="0718039F">
          <v:shape id="_x0000_i1047" type="#_x0000_t75" style="width:100.5pt;height:12pt" o:ole="">
            <v:imagedata r:id="rId60" o:title=""/>
          </v:shape>
          <o:OLEObject Type="Embed" ProgID="Equation.3" ShapeID="_x0000_i1047" DrawAspect="Content" ObjectID="_1845714504" r:id="rId61"/>
        </w:object>
      </w:r>
      <w:r w:rsidR="004A1E8E" w:rsidRPr="0034323A">
        <w:rPr>
          <w:position w:val="-14"/>
          <w:sz w:val="18"/>
          <w:szCs w:val="18"/>
        </w:rPr>
        <w:tab/>
      </w:r>
      <w:r w:rsidR="001B1AB5">
        <w:rPr>
          <w:position w:val="-14"/>
          <w:sz w:val="18"/>
          <w:szCs w:val="18"/>
        </w:rPr>
        <w:tab/>
      </w:r>
      <w:r w:rsidR="00E30C21">
        <w:rPr>
          <w:position w:val="-14"/>
          <w:sz w:val="18"/>
          <w:szCs w:val="18"/>
        </w:rPr>
        <w:t xml:space="preserve">       </w:t>
      </w:r>
      <w:r w:rsidR="008A4AD4">
        <w:rPr>
          <w:position w:val="-14"/>
          <w:sz w:val="18"/>
          <w:szCs w:val="18"/>
        </w:rPr>
        <w:t xml:space="preserve">   </w:t>
      </w:r>
      <w:r w:rsidR="00E30C21">
        <w:rPr>
          <w:position w:val="-14"/>
          <w:sz w:val="18"/>
          <w:szCs w:val="18"/>
        </w:rPr>
        <w:t xml:space="preserve">  </w:t>
      </w:r>
      <w:r w:rsidR="00F417C9">
        <w:rPr>
          <w:position w:val="-14"/>
          <w:sz w:val="18"/>
          <w:szCs w:val="18"/>
        </w:rPr>
        <w:tab/>
      </w:r>
      <w:r w:rsidR="004A1E8E" w:rsidRPr="0034323A">
        <w:rPr>
          <w:position w:val="-14"/>
          <w:sz w:val="18"/>
          <w:szCs w:val="18"/>
        </w:rPr>
        <w:t>(9)</w:t>
      </w:r>
    </w:p>
    <w:p w14:paraId="05DF243E" w14:textId="461B4320" w:rsidR="004A1E8E" w:rsidRPr="0034323A" w:rsidRDefault="004A1E8E" w:rsidP="002B16B1">
      <w:pPr>
        <w:pStyle w:val="NoSpacing"/>
        <w:jc w:val="both"/>
        <w:rPr>
          <w:rFonts w:eastAsiaTheme="minorEastAsia"/>
          <w:sz w:val="18"/>
          <w:szCs w:val="18"/>
        </w:rPr>
      </w:pPr>
      <w:r w:rsidRPr="0034323A">
        <w:rPr>
          <w:rFonts w:eastAsiaTheme="minorEastAsia"/>
          <w:sz w:val="18"/>
          <w:szCs w:val="18"/>
        </w:rPr>
        <w:t>Robust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Ridge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Estimator</w:t>
      </w:r>
    </w:p>
    <w:p w14:paraId="5C7E1B4A" w14:textId="69290703" w:rsidR="004A1E8E" w:rsidRPr="0034323A" w:rsidRDefault="00DF1581" w:rsidP="002B16B1">
      <w:pPr>
        <w:pStyle w:val="NoSpacing"/>
        <w:jc w:val="both"/>
        <w:rPr>
          <w:position w:val="-12"/>
          <w:sz w:val="18"/>
          <w:szCs w:val="18"/>
        </w:rPr>
      </w:pPr>
      <w:r w:rsidRPr="0034323A">
        <w:rPr>
          <w:position w:val="-12"/>
          <w:sz w:val="18"/>
          <w:szCs w:val="18"/>
        </w:rPr>
        <w:object w:dxaOrig="2040" w:dyaOrig="380" w14:anchorId="3F4F9A0B">
          <v:shape id="_x0000_i1048" type="#_x0000_t75" style="width:97pt;height:12pt" o:ole="">
            <v:imagedata r:id="rId62" o:title=""/>
          </v:shape>
          <o:OLEObject Type="Embed" ProgID="Equation.3" ShapeID="_x0000_i1048" DrawAspect="Content" ObjectID="_1845714505" r:id="rId63"/>
        </w:object>
      </w:r>
      <w:r w:rsidR="004A1E8E" w:rsidRPr="0034323A">
        <w:rPr>
          <w:position w:val="-4"/>
          <w:sz w:val="18"/>
          <w:szCs w:val="18"/>
        </w:rPr>
        <w:object w:dxaOrig="220" w:dyaOrig="300" w14:anchorId="6BD56312">
          <v:shape id="_x0000_i1049" type="#_x0000_t75" style="width:9.5pt;height:16pt" o:ole="">
            <v:imagedata r:id="rId64" o:title=""/>
          </v:shape>
          <o:OLEObject Type="Embed" ProgID="Equation.3" ShapeID="_x0000_i1049" DrawAspect="Content" ObjectID="_1845714506" r:id="rId65"/>
        </w:object>
      </w:r>
      <w:r w:rsidR="00942AE4" w:rsidRPr="0034323A">
        <w:rPr>
          <w:position w:val="-12"/>
          <w:sz w:val="18"/>
          <w:szCs w:val="18"/>
        </w:rPr>
        <w:object w:dxaOrig="639" w:dyaOrig="360" w14:anchorId="7446A9E3">
          <v:shape id="_x0000_i1050" type="#_x0000_t75" style="width:30.5pt;height:15pt" o:ole="">
            <v:imagedata r:id="rId66" o:title=""/>
          </v:shape>
          <o:OLEObject Type="Embed" ProgID="Equation.3" ShapeID="_x0000_i1050" DrawAspect="Content" ObjectID="_1845714507" r:id="rId67"/>
        </w:object>
      </w:r>
      <w:r w:rsidR="004A1E8E" w:rsidRPr="0034323A">
        <w:rPr>
          <w:position w:val="-12"/>
          <w:sz w:val="18"/>
          <w:szCs w:val="18"/>
        </w:rPr>
        <w:tab/>
      </w:r>
      <w:r w:rsidR="00E30C21">
        <w:rPr>
          <w:position w:val="-12"/>
          <w:sz w:val="18"/>
          <w:szCs w:val="18"/>
        </w:rPr>
        <w:t xml:space="preserve">         </w:t>
      </w:r>
      <w:r w:rsidR="00805A07">
        <w:rPr>
          <w:position w:val="-12"/>
          <w:sz w:val="18"/>
          <w:szCs w:val="18"/>
        </w:rPr>
        <w:t xml:space="preserve">     </w:t>
      </w:r>
      <w:r w:rsidR="00E30C21">
        <w:rPr>
          <w:position w:val="-12"/>
          <w:sz w:val="18"/>
          <w:szCs w:val="18"/>
        </w:rPr>
        <w:t xml:space="preserve"> </w:t>
      </w:r>
      <w:r w:rsidR="004A1E8E" w:rsidRPr="0034323A">
        <w:rPr>
          <w:position w:val="-12"/>
          <w:sz w:val="18"/>
          <w:szCs w:val="18"/>
        </w:rPr>
        <w:t>(10)</w:t>
      </w:r>
    </w:p>
    <w:p w14:paraId="6CE9CBA2" w14:textId="585A457B" w:rsidR="004A1E8E" w:rsidRPr="0034323A" w:rsidRDefault="004A1E8E" w:rsidP="002B16B1">
      <w:pPr>
        <w:pStyle w:val="NoSpacing"/>
        <w:jc w:val="both"/>
        <w:rPr>
          <w:position w:val="-12"/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‘k’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represents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from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(2024a),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(2024b)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</w:p>
    <w:p w14:paraId="6035F950" w14:textId="4B46C86A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</w:p>
    <w:p w14:paraId="11AA6ED2" w14:textId="541E09C6" w:rsidR="004A1E8E" w:rsidRPr="0034323A" w:rsidRDefault="00950DF6" w:rsidP="002B16B1">
      <w:pPr>
        <w:pStyle w:val="NoSpacing"/>
        <w:jc w:val="both"/>
        <w:rPr>
          <w:sz w:val="18"/>
          <w:szCs w:val="18"/>
        </w:rPr>
      </w:pPr>
      <w:r w:rsidRPr="0034323A">
        <w:rPr>
          <w:position w:val="-14"/>
          <w:sz w:val="18"/>
          <w:szCs w:val="18"/>
        </w:rPr>
        <w:object w:dxaOrig="3260" w:dyaOrig="420" w14:anchorId="55F06F83">
          <v:shape id="_x0000_i1051" type="#_x0000_t75" style="width:148.5pt;height:15pt" o:ole="">
            <v:imagedata r:id="rId68" o:title=""/>
          </v:shape>
          <o:OLEObject Type="Embed" ProgID="Equation.3" ShapeID="_x0000_i1051" DrawAspect="Content" ObjectID="_1845714508" r:id="rId69"/>
        </w:object>
      </w:r>
      <w:r w:rsidR="004A1E8E" w:rsidRPr="0034323A">
        <w:rPr>
          <w:position w:val="-14"/>
          <w:sz w:val="18"/>
          <w:szCs w:val="18"/>
        </w:rPr>
        <w:tab/>
        <w:t>(11)</w:t>
      </w:r>
    </w:p>
    <w:p w14:paraId="526A3253" w14:textId="504DC8FF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canonical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hereby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  <w:r w:rsidR="00E30C21">
        <w:rPr>
          <w:sz w:val="18"/>
          <w:szCs w:val="18"/>
        </w:rPr>
        <w:t xml:space="preserve"> </w:t>
      </w:r>
    </w:p>
    <w:p w14:paraId="4F19714B" w14:textId="5989A4C2" w:rsidR="004A1E8E" w:rsidRDefault="00F417C9" w:rsidP="002B16B1">
      <w:pPr>
        <w:pStyle w:val="NoSpacing"/>
        <w:jc w:val="both"/>
        <w:rPr>
          <w:position w:val="-12"/>
          <w:sz w:val="18"/>
          <w:szCs w:val="18"/>
        </w:rPr>
      </w:pPr>
      <w:r w:rsidRPr="0034323A">
        <w:rPr>
          <w:position w:val="-12"/>
          <w:sz w:val="18"/>
          <w:szCs w:val="18"/>
        </w:rPr>
        <w:object w:dxaOrig="4020" w:dyaOrig="400" w14:anchorId="03F2CCC9">
          <v:shape id="_x0000_i1052" type="#_x0000_t75" style="width:160.5pt;height:16pt" o:ole="">
            <v:imagedata r:id="rId70" o:title=""/>
          </v:shape>
          <o:OLEObject Type="Embed" ProgID="Equation.3" ShapeID="_x0000_i1052" DrawAspect="Content" ObjectID="_1845714509" r:id="rId71"/>
        </w:object>
      </w:r>
      <w:r w:rsidR="004A1E8E" w:rsidRPr="0034323A">
        <w:rPr>
          <w:position w:val="-12"/>
          <w:sz w:val="18"/>
          <w:szCs w:val="18"/>
        </w:rPr>
        <w:tab/>
        <w:t>(12)</w:t>
      </w:r>
    </w:p>
    <w:p w14:paraId="1E1C2D9A" w14:textId="3CFE1167" w:rsidR="004A1E8E" w:rsidRPr="0034323A" w:rsidRDefault="004A1E8E" w:rsidP="002B16B1">
      <w:pPr>
        <w:pStyle w:val="NoSpacing"/>
        <w:jc w:val="both"/>
        <w:rPr>
          <w:b/>
          <w:i/>
          <w:iCs/>
          <w:sz w:val="18"/>
          <w:szCs w:val="18"/>
        </w:rPr>
      </w:pPr>
      <w:r w:rsidRPr="0034323A">
        <w:rPr>
          <w:b/>
          <w:i/>
          <w:iCs/>
          <w:sz w:val="18"/>
          <w:szCs w:val="18"/>
        </w:rPr>
        <w:t>Determination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of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the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Mean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Square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Error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(MSE)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for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the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Robust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PCA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with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Ridge</w:t>
      </w:r>
      <w:r w:rsidR="00E30C21">
        <w:rPr>
          <w:b/>
          <w:i/>
          <w:iCs/>
          <w:sz w:val="18"/>
          <w:szCs w:val="18"/>
        </w:rPr>
        <w:t xml:space="preserve"> </w:t>
      </w:r>
      <w:r w:rsidRPr="0034323A">
        <w:rPr>
          <w:b/>
          <w:i/>
          <w:iCs/>
          <w:sz w:val="18"/>
          <w:szCs w:val="18"/>
        </w:rPr>
        <w:t>Estimator</w:t>
      </w:r>
    </w:p>
    <w:p w14:paraId="3A0E413E" w14:textId="34A117FB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ordinary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Least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Squares</w:t>
      </w:r>
      <w:r w:rsidR="00E30C21">
        <w:rPr>
          <w:sz w:val="18"/>
          <w:szCs w:val="18"/>
        </w:rPr>
        <w:t xml:space="preserve"> </w:t>
      </w:r>
      <w:r w:rsidRPr="0034323A">
        <w:rPr>
          <w:position w:val="-6"/>
          <w:sz w:val="18"/>
          <w:szCs w:val="18"/>
        </w:rPr>
        <w:object w:dxaOrig="240" w:dyaOrig="300" w14:anchorId="14A6E67B">
          <v:shape id="_x0000_i1053" type="#_x0000_t75" style="width:10pt;height:16pt" o:ole="">
            <v:imagedata r:id="rId72" o:title=""/>
          </v:shape>
          <o:OLEObject Type="Embed" ProgID="Equation.3" ShapeID="_x0000_i1053" DrawAspect="Content" ObjectID="_1845714510" r:id="rId73"/>
        </w:objec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expressed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follows:</w:t>
      </w:r>
    </w:p>
    <w:p w14:paraId="4FE9A843" w14:textId="0A86883B" w:rsidR="004A1E8E" w:rsidRPr="0034323A" w:rsidRDefault="00A34BD1" w:rsidP="002B16B1">
      <w:pPr>
        <w:pStyle w:val="NoSpacing"/>
        <w:jc w:val="both"/>
        <w:rPr>
          <w:sz w:val="18"/>
          <w:szCs w:val="18"/>
        </w:rPr>
      </w:pPr>
      <w:r w:rsidRPr="0034323A">
        <w:rPr>
          <w:position w:val="-24"/>
          <w:sz w:val="18"/>
          <w:szCs w:val="18"/>
        </w:rPr>
        <w:object w:dxaOrig="2920" w:dyaOrig="600" w14:anchorId="61E4BDA5">
          <v:shape id="_x0000_i1054" type="#_x0000_t75" style="width:97pt;height:23.5pt" o:ole="">
            <v:imagedata r:id="rId74" o:title=""/>
          </v:shape>
          <o:OLEObject Type="Embed" ProgID="Equation.3" ShapeID="_x0000_i1054" DrawAspect="Content" ObjectID="_1845714511" r:id="rId75"/>
        </w:object>
      </w:r>
      <w:r w:rsidR="00E30C21">
        <w:rPr>
          <w:sz w:val="18"/>
          <w:szCs w:val="18"/>
        </w:rPr>
        <w:t xml:space="preserve">              </w:t>
      </w:r>
      <w:r w:rsidR="004A1E8E" w:rsidRPr="0034323A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ab/>
        <w:t>(13)</w:t>
      </w:r>
    </w:p>
    <w:p w14:paraId="51E8E9C8" w14:textId="3536F77A" w:rsidR="004A1E8E" w:rsidRPr="0034323A" w:rsidRDefault="00A34BD1" w:rsidP="002B16B1">
      <w:pPr>
        <w:pStyle w:val="NoSpacing"/>
        <w:jc w:val="both"/>
        <w:rPr>
          <w:sz w:val="18"/>
          <w:szCs w:val="18"/>
        </w:rPr>
      </w:pPr>
      <w:r w:rsidRPr="0034323A">
        <w:rPr>
          <w:position w:val="-10"/>
          <w:sz w:val="18"/>
          <w:szCs w:val="18"/>
        </w:rPr>
        <w:object w:dxaOrig="3460" w:dyaOrig="440" w14:anchorId="1F4C4F4A">
          <v:shape id="_x0000_i1055" type="#_x0000_t75" style="width:136.5pt;height:18pt" o:ole="">
            <v:imagedata r:id="rId76" o:title=""/>
          </v:shape>
          <o:OLEObject Type="Embed" ProgID="Equation.3" ShapeID="_x0000_i1055" DrawAspect="Content" ObjectID="_1845714512" r:id="rId77"/>
        </w:object>
      </w:r>
      <w:r w:rsidR="00E30C21">
        <w:rPr>
          <w:sz w:val="18"/>
          <w:szCs w:val="18"/>
        </w:rPr>
        <w:t xml:space="preserve">     </w:t>
      </w:r>
      <w:r w:rsidR="004A1E8E" w:rsidRPr="0034323A">
        <w:rPr>
          <w:sz w:val="18"/>
          <w:szCs w:val="18"/>
        </w:rPr>
        <w:tab/>
        <w:t>(14)</w:t>
      </w:r>
    </w:p>
    <w:p w14:paraId="6F5D7685" w14:textId="773884FA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Therefore,</w:t>
      </w:r>
      <w:r w:rsidR="00E30C21">
        <w:rPr>
          <w:sz w:val="18"/>
          <w:szCs w:val="18"/>
        </w:rPr>
        <w:t xml:space="preserve"> </w:t>
      </w:r>
      <w:r w:rsidR="008A4AD4" w:rsidRPr="0034323A">
        <w:rPr>
          <w:position w:val="-30"/>
          <w:sz w:val="18"/>
          <w:szCs w:val="18"/>
        </w:rPr>
        <w:object w:dxaOrig="1740" w:dyaOrig="720" w14:anchorId="4D8A9662">
          <v:shape id="_x0000_i1056" type="#_x0000_t75" style="width:96.5pt;height:24pt" o:ole="">
            <v:imagedata r:id="rId78" o:title=""/>
          </v:shape>
          <o:OLEObject Type="Embed" ProgID="Equation.3" ShapeID="_x0000_i1056" DrawAspect="Content" ObjectID="_1845714513" r:id="rId79"/>
        </w:object>
      </w:r>
      <w:r w:rsidRPr="0034323A">
        <w:rPr>
          <w:position w:val="-30"/>
          <w:sz w:val="18"/>
          <w:szCs w:val="18"/>
        </w:rPr>
        <w:tab/>
      </w:r>
      <w:r w:rsidR="00E30C21">
        <w:rPr>
          <w:position w:val="-30"/>
          <w:sz w:val="18"/>
          <w:szCs w:val="18"/>
        </w:rPr>
        <w:t xml:space="preserve"> </w:t>
      </w:r>
    </w:p>
    <w:p w14:paraId="6F98B67D" w14:textId="7B4C36EC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  <w:r w:rsidR="00E30C21">
        <w:rPr>
          <w:sz w:val="18"/>
          <w:szCs w:val="18"/>
        </w:rPr>
        <w:t xml:space="preserve"> </w:t>
      </w:r>
      <w:r w:rsidR="0073384D" w:rsidRPr="0034323A">
        <w:rPr>
          <w:position w:val="-28"/>
          <w:sz w:val="18"/>
          <w:szCs w:val="18"/>
        </w:rPr>
        <w:object w:dxaOrig="2140" w:dyaOrig="680" w14:anchorId="58B818E6">
          <v:shape id="_x0000_i1057" type="#_x0000_t75" style="width:108pt;height:25pt" o:ole="">
            <v:imagedata r:id="rId80" o:title=""/>
          </v:shape>
          <o:OLEObject Type="Embed" ProgID="Equation.3" ShapeID="_x0000_i1057" DrawAspect="Content" ObjectID="_1845714514" r:id="rId81"/>
        </w:object>
      </w:r>
      <w:r w:rsidR="00E30C21">
        <w:rPr>
          <w:sz w:val="18"/>
          <w:szCs w:val="18"/>
        </w:rPr>
        <w:t xml:space="preserve"> </w:t>
      </w:r>
      <w:r w:rsidR="00CF1474">
        <w:rPr>
          <w:sz w:val="18"/>
          <w:szCs w:val="18"/>
        </w:rPr>
        <w:tab/>
      </w:r>
      <w:r w:rsidRPr="0034323A">
        <w:rPr>
          <w:sz w:val="18"/>
          <w:szCs w:val="18"/>
        </w:rPr>
        <w:tab/>
        <w:t>(15)</w:t>
      </w:r>
    </w:p>
    <w:p w14:paraId="509DC216" w14:textId="1835B13D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="0073384D" w:rsidRPr="0034323A">
        <w:rPr>
          <w:position w:val="-12"/>
          <w:sz w:val="18"/>
          <w:szCs w:val="18"/>
        </w:rPr>
        <w:object w:dxaOrig="360" w:dyaOrig="360" w14:anchorId="29A00D97">
          <v:shape id="_x0000_i1058" type="#_x0000_t75" style="width:16pt;height:16pt" o:ole="">
            <v:imagedata r:id="rId82" o:title=""/>
          </v:shape>
          <o:OLEObject Type="Embed" ProgID="Equation.3" ShapeID="_x0000_i1058" DrawAspect="Content" ObjectID="_1845714515" r:id="rId83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elements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="0073384D" w:rsidRPr="0034323A">
        <w:rPr>
          <w:position w:val="-12"/>
          <w:sz w:val="18"/>
          <w:szCs w:val="18"/>
        </w:rPr>
        <w:object w:dxaOrig="1160" w:dyaOrig="360" w14:anchorId="7C36321E">
          <v:shape id="_x0000_i1059" type="#_x0000_t75" style="width:56.5pt;height:14.5pt" o:ole="">
            <v:imagedata r:id="rId84" o:title=""/>
          </v:shape>
          <o:OLEObject Type="Embed" ProgID="Equation.3" ShapeID="_x0000_i1059" DrawAspect="Content" ObjectID="_1845714516" r:id="rId85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equivalent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="0073384D" w:rsidRPr="0034323A">
        <w:rPr>
          <w:position w:val="-4"/>
          <w:sz w:val="18"/>
          <w:szCs w:val="18"/>
        </w:rPr>
        <w:object w:dxaOrig="260" w:dyaOrig="260" w14:anchorId="462DA80D">
          <v:shape id="_x0000_i1060" type="#_x0000_t75" style="width:16pt;height:10.5pt" o:ole="">
            <v:imagedata r:id="rId86" o:title=""/>
          </v:shape>
          <o:OLEObject Type="Embed" ProgID="Equation.3" ShapeID="_x0000_i1060" DrawAspect="Content" ObjectID="_1845714517" r:id="rId87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finite.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given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follows:</w:t>
      </w:r>
    </w:p>
    <w:p w14:paraId="4F2B9664" w14:textId="7EBF4102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</w:t>
      </w:r>
    </w:p>
    <w:p w14:paraId="56355058" w14:textId="6BC7B7C9" w:rsidR="004A1E8E" w:rsidRPr="0034323A" w:rsidRDefault="000B4AD8" w:rsidP="002B16B1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3100" w:dyaOrig="740" w14:anchorId="6094DE00">
          <v:shape id="_x0000_i1061" type="#_x0000_t75" style="width:121.5pt;height:28.5pt" o:ole="">
            <v:imagedata r:id="rId88" o:title=""/>
          </v:shape>
          <o:OLEObject Type="Embed" ProgID="Equation.3" ShapeID="_x0000_i1061" DrawAspect="Content" ObjectID="_1845714518" r:id="rId89"/>
        </w:object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  <w:t>(16)</w:t>
      </w:r>
    </w:p>
    <w:p w14:paraId="56582DE3" w14:textId="55F5C241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(1993)</w:t>
      </w:r>
      <w:r w:rsidRPr="0034323A">
        <w:rPr>
          <w:sz w:val="18"/>
          <w:szCs w:val="18"/>
        </w:rPr>
        <w:tab/>
      </w:r>
    </w:p>
    <w:p w14:paraId="0FE54937" w14:textId="7BF6F8C6" w:rsidR="004A1E8E" w:rsidRPr="0034323A" w:rsidRDefault="000B4AD8" w:rsidP="002B16B1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4099" w:dyaOrig="760" w14:anchorId="4A1599B0">
          <v:shape id="_x0000_i1062" type="#_x0000_t75" style="width:144.5pt;height:25.5pt" o:ole="">
            <v:imagedata r:id="rId90" o:title=""/>
          </v:shape>
          <o:OLEObject Type="Embed" ProgID="Equation.3" ShapeID="_x0000_i1062" DrawAspect="Content" ObjectID="_1845714519" r:id="rId91"/>
        </w:object>
      </w:r>
      <w:r w:rsidR="004A1E8E" w:rsidRPr="0034323A">
        <w:rPr>
          <w:position w:val="-32"/>
          <w:sz w:val="18"/>
          <w:szCs w:val="18"/>
        </w:rPr>
        <w:tab/>
        <w:t>(17)</w:t>
      </w:r>
    </w:p>
    <w:p w14:paraId="65ABD7CA" w14:textId="77777777" w:rsidR="00F921CF" w:rsidRDefault="00F921CF" w:rsidP="002B16B1">
      <w:pPr>
        <w:pStyle w:val="NoSpacing"/>
        <w:jc w:val="both"/>
        <w:rPr>
          <w:sz w:val="18"/>
          <w:szCs w:val="18"/>
        </w:rPr>
        <w:sectPr w:rsidR="00F921CF" w:rsidSect="00B30EAD">
          <w:type w:val="continuous"/>
          <w:pgSz w:w="11901" w:h="16840" w:code="9"/>
          <w:pgMar w:top="1440" w:right="1440" w:bottom="1440" w:left="1440" w:header="706" w:footer="706" w:gutter="0"/>
          <w:cols w:num="2" w:space="202"/>
          <w:docGrid w:linePitch="360"/>
        </w:sectPr>
      </w:pPr>
    </w:p>
    <w:p w14:paraId="5D6B6E67" w14:textId="77777777" w:rsidR="00E416B4" w:rsidRDefault="00E416B4" w:rsidP="002B16B1">
      <w:pPr>
        <w:pStyle w:val="NoSpacing"/>
        <w:jc w:val="both"/>
        <w:rPr>
          <w:sz w:val="18"/>
          <w:szCs w:val="18"/>
        </w:rPr>
      </w:pPr>
    </w:p>
    <w:p w14:paraId="6A367E19" w14:textId="31D898D2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Recall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="00F921CF" w:rsidRPr="0034323A">
        <w:rPr>
          <w:position w:val="-12"/>
          <w:sz w:val="18"/>
          <w:szCs w:val="18"/>
        </w:rPr>
        <w:object w:dxaOrig="1340" w:dyaOrig="360" w14:anchorId="39B5E029">
          <v:shape id="_x0000_i1063" type="#_x0000_t75" style="width:66.5pt;height:15pt" o:ole="">
            <v:imagedata r:id="rId92" o:title=""/>
          </v:shape>
          <o:OLEObject Type="Embed" ProgID="Equation.3" ShapeID="_x0000_i1063" DrawAspect="Content" ObjectID="_1845714520" r:id="rId93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47906AFC" w14:textId="33F178A8" w:rsidR="004A1E8E" w:rsidRPr="0034323A" w:rsidRDefault="00805A07" w:rsidP="00F417C9">
      <w:pPr>
        <w:pStyle w:val="NoSpacing"/>
        <w:ind w:right="21"/>
        <w:rPr>
          <w:sz w:val="18"/>
          <w:szCs w:val="18"/>
        </w:rPr>
      </w:pPr>
      <w:r w:rsidRPr="0034323A">
        <w:rPr>
          <w:position w:val="-34"/>
          <w:sz w:val="18"/>
          <w:szCs w:val="18"/>
        </w:rPr>
        <w:object w:dxaOrig="7500" w:dyaOrig="800" w14:anchorId="11655BF7">
          <v:shape id="_x0000_i1064" type="#_x0000_t75" style="width:311.5pt;height:26pt" o:ole="">
            <v:imagedata r:id="rId94" o:title=""/>
          </v:shape>
          <o:OLEObject Type="Embed" ProgID="Equation.3" ShapeID="_x0000_i1064" DrawAspect="Content" ObjectID="_1845714521" r:id="rId95"/>
        </w:object>
      </w:r>
      <w:r w:rsidR="00E30C21">
        <w:rPr>
          <w:sz w:val="18"/>
          <w:szCs w:val="18"/>
        </w:rPr>
        <w:t xml:space="preserve">  </w:t>
      </w:r>
      <w:r w:rsidR="00B614D7">
        <w:rPr>
          <w:sz w:val="18"/>
          <w:szCs w:val="18"/>
        </w:rPr>
        <w:tab/>
      </w:r>
      <w:r w:rsidR="00B614D7">
        <w:rPr>
          <w:sz w:val="18"/>
          <w:szCs w:val="18"/>
        </w:rPr>
        <w:tab/>
      </w:r>
      <w:r w:rsidR="00B614D7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>(18)</w:t>
      </w:r>
    </w:p>
    <w:p w14:paraId="0A652097" w14:textId="762BBB16" w:rsidR="004A1E8E" w:rsidRPr="0034323A" w:rsidRDefault="004A1E8E" w:rsidP="002B16B1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Hence,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expressed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31A221E1" w14:textId="63018193" w:rsidR="00F921CF" w:rsidRDefault="00F921CF" w:rsidP="00B614D7">
      <w:pPr>
        <w:pStyle w:val="NoSpacing"/>
        <w:rPr>
          <w:sz w:val="18"/>
          <w:szCs w:val="18"/>
        </w:rPr>
      </w:pPr>
      <w:r w:rsidRPr="0034323A">
        <w:rPr>
          <w:position w:val="-34"/>
          <w:sz w:val="18"/>
          <w:szCs w:val="18"/>
        </w:rPr>
        <w:object w:dxaOrig="7460" w:dyaOrig="800" w14:anchorId="7885C8C0">
          <v:shape id="_x0000_i1065" type="#_x0000_t75" style="width:299pt;height:25.5pt" o:ole="">
            <v:imagedata r:id="rId96" o:title=""/>
          </v:shape>
          <o:OLEObject Type="Embed" ProgID="Equation.3" ShapeID="_x0000_i1065" DrawAspect="Content" ObjectID="_1845714522" r:id="rId97"/>
        </w:object>
      </w:r>
      <w:r w:rsidR="00E30C21">
        <w:rPr>
          <w:sz w:val="18"/>
          <w:szCs w:val="18"/>
        </w:rPr>
        <w:t xml:space="preserve">              </w:t>
      </w:r>
      <w:r w:rsidR="00B614D7">
        <w:rPr>
          <w:sz w:val="18"/>
          <w:szCs w:val="18"/>
        </w:rPr>
        <w:tab/>
      </w:r>
      <w:r w:rsidR="00B614D7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>(19)</w:t>
      </w:r>
    </w:p>
    <w:p w14:paraId="7C53DB91" w14:textId="77777777" w:rsidR="00805A07" w:rsidRDefault="00805A07" w:rsidP="00805A07">
      <w:pPr>
        <w:pStyle w:val="NoSpacing"/>
        <w:rPr>
          <w:sz w:val="18"/>
          <w:szCs w:val="18"/>
        </w:rPr>
      </w:pPr>
    </w:p>
    <w:p w14:paraId="7BA16722" w14:textId="33FA8B48" w:rsidR="00805A07" w:rsidRDefault="00805A07" w:rsidP="002B16B1">
      <w:pPr>
        <w:pStyle w:val="NoSpacing"/>
        <w:jc w:val="right"/>
        <w:rPr>
          <w:sz w:val="18"/>
          <w:szCs w:val="18"/>
        </w:rPr>
        <w:sectPr w:rsidR="00805A07" w:rsidSect="00F921CF">
          <w:type w:val="continuous"/>
          <w:pgSz w:w="11901" w:h="16840" w:code="9"/>
          <w:pgMar w:top="1440" w:right="1440" w:bottom="1440" w:left="1440" w:header="706" w:footer="706" w:gutter="0"/>
          <w:cols w:space="202"/>
          <w:docGrid w:linePitch="360"/>
        </w:sectPr>
      </w:pPr>
    </w:p>
    <w:p w14:paraId="65A9E6DA" w14:textId="339D683A" w:rsidR="004A1E8E" w:rsidRPr="00805A07" w:rsidRDefault="004A1E8E" w:rsidP="004A1E8E">
      <w:pPr>
        <w:pStyle w:val="NoSpacing"/>
        <w:jc w:val="both"/>
        <w:rPr>
          <w:b/>
          <w:i/>
          <w:iCs/>
          <w:sz w:val="18"/>
          <w:szCs w:val="18"/>
        </w:rPr>
      </w:pPr>
      <w:r w:rsidRPr="00805A07">
        <w:rPr>
          <w:b/>
          <w:i/>
          <w:iCs/>
          <w:sz w:val="18"/>
          <w:szCs w:val="18"/>
        </w:rPr>
        <w:t>Theoretical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Comparison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of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the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Robust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PCA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with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Ridge</w:t>
      </w:r>
      <w:r w:rsidR="00E30C21" w:rsidRPr="00805A07">
        <w:rPr>
          <w:b/>
          <w:i/>
          <w:iCs/>
          <w:sz w:val="18"/>
          <w:szCs w:val="18"/>
        </w:rPr>
        <w:t xml:space="preserve"> </w:t>
      </w:r>
      <w:r w:rsidRPr="00805A07">
        <w:rPr>
          <w:b/>
          <w:i/>
          <w:iCs/>
          <w:sz w:val="18"/>
          <w:szCs w:val="18"/>
        </w:rPr>
        <w:t>Estimation</w:t>
      </w:r>
    </w:p>
    <w:p w14:paraId="420A33C7" w14:textId="30B0C755" w:rsidR="004A1E8E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theorems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upheld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ascertain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superiority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over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others.</w:t>
      </w:r>
    </w:p>
    <w:p w14:paraId="08DBCD7E" w14:textId="77777777" w:rsidR="00A34BD1" w:rsidRPr="0034323A" w:rsidRDefault="00A34BD1" w:rsidP="004A1E8E">
      <w:pPr>
        <w:pStyle w:val="NoSpacing"/>
        <w:jc w:val="both"/>
        <w:rPr>
          <w:sz w:val="18"/>
          <w:szCs w:val="18"/>
        </w:rPr>
      </w:pPr>
    </w:p>
    <w:p w14:paraId="1C71396E" w14:textId="77777777" w:rsidR="004A1E8E" w:rsidRPr="0034323A" w:rsidRDefault="004A1E8E" w:rsidP="004A1E8E">
      <w:pPr>
        <w:pStyle w:val="NoSpacing"/>
        <w:jc w:val="both"/>
        <w:rPr>
          <w:b/>
          <w:bCs/>
          <w:i/>
          <w:iCs/>
          <w:sz w:val="18"/>
          <w:szCs w:val="18"/>
        </w:rPr>
      </w:pPr>
      <w:r w:rsidRPr="0034323A">
        <w:rPr>
          <w:b/>
          <w:bCs/>
          <w:i/>
          <w:iCs/>
          <w:sz w:val="18"/>
          <w:szCs w:val="18"/>
        </w:rPr>
        <w:t>Conditions</w:t>
      </w:r>
    </w:p>
    <w:p w14:paraId="3EB4E629" w14:textId="4514EC47" w:rsidR="004A1E8E" w:rsidRPr="0034323A" w:rsidRDefault="004A1E8E" w:rsidP="00BB2888">
      <w:pPr>
        <w:pStyle w:val="NoSpacing"/>
        <w:numPr>
          <w:ilvl w:val="0"/>
          <w:numId w:val="12"/>
        </w:numPr>
        <w:ind w:left="270" w:hanging="9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</w:t>
      </w:r>
      <w:r w:rsidR="00E30C21">
        <w:rPr>
          <w:sz w:val="18"/>
          <w:szCs w:val="18"/>
        </w:rPr>
        <w:t xml:space="preserve"> </w:t>
      </w:r>
      <w:r w:rsidR="007867F5" w:rsidRPr="0034323A">
        <w:rPr>
          <w:position w:val="-4"/>
          <w:sz w:val="18"/>
          <w:szCs w:val="18"/>
        </w:rPr>
        <w:object w:dxaOrig="279" w:dyaOrig="260" w14:anchorId="3F736C87">
          <v:shape id="_x0000_i1066" type="#_x0000_t75" style="width:15.5pt;height:12pt" o:ole="">
            <v:imagedata r:id="rId98" o:title=""/>
          </v:shape>
          <o:OLEObject Type="Embed" ProgID="Equation.3" ShapeID="_x0000_i1066" DrawAspect="Content" ObjectID="_1845714523" r:id="rId99"/>
        </w:objec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skew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symmetric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decreasing.</w:t>
      </w:r>
    </w:p>
    <w:p w14:paraId="3CEE8B63" w14:textId="297239CA" w:rsidR="004A1E8E" w:rsidRPr="0034323A" w:rsidRDefault="004A1E8E" w:rsidP="00BB2888">
      <w:pPr>
        <w:pStyle w:val="NoSpacing"/>
        <w:numPr>
          <w:ilvl w:val="0"/>
          <w:numId w:val="12"/>
        </w:numPr>
        <w:ind w:left="270" w:hanging="9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symmetric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zero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finite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</w:t>
      </w:r>
      <w:r w:rsidR="007867F5" w:rsidRPr="0034323A">
        <w:rPr>
          <w:position w:val="-12"/>
          <w:sz w:val="18"/>
          <w:szCs w:val="18"/>
        </w:rPr>
        <w:object w:dxaOrig="940" w:dyaOrig="360" w14:anchorId="4A175DC5">
          <v:shape id="_x0000_i1067" type="#_x0000_t75" style="width:50pt;height:12pt" o:ole="">
            <v:imagedata r:id="rId100" o:title=""/>
          </v:shape>
          <o:OLEObject Type="Embed" ProgID="Equation.3" ShapeID="_x0000_i1067" DrawAspect="Content" ObjectID="_1845714524" r:id="rId101"/>
        </w:objec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="007867F5" w:rsidRPr="0034323A">
        <w:rPr>
          <w:position w:val="-12"/>
          <w:sz w:val="18"/>
          <w:szCs w:val="18"/>
        </w:rPr>
        <w:object w:dxaOrig="1080" w:dyaOrig="360" w14:anchorId="7D752987">
          <v:shape id="_x0000_i1068" type="#_x0000_t75" style="width:57.5pt;height:12.5pt" o:ole="">
            <v:imagedata r:id="rId102" o:title=""/>
          </v:shape>
          <o:OLEObject Type="Embed" ProgID="Equation.3" ShapeID="_x0000_i1068" DrawAspect="Content" ObjectID="_1845714525" r:id="rId103"/>
        </w:object>
      </w:r>
    </w:p>
    <w:p w14:paraId="26661C4C" w14:textId="200F5D56" w:rsidR="004A1E8E" w:rsidRPr="0034323A" w:rsidRDefault="004A1E8E" w:rsidP="00BB2888">
      <w:pPr>
        <w:pStyle w:val="NoSpacing"/>
        <w:numPr>
          <w:ilvl w:val="0"/>
          <w:numId w:val="12"/>
        </w:numPr>
        <w:ind w:left="270" w:hanging="9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diagonal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element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="007867F5" w:rsidRPr="0034323A">
        <w:rPr>
          <w:position w:val="-12"/>
          <w:sz w:val="18"/>
          <w:szCs w:val="18"/>
        </w:rPr>
        <w:object w:dxaOrig="360" w:dyaOrig="360" w14:anchorId="12C70D84">
          <v:shape id="_x0000_i1069" type="#_x0000_t75" style="width:21pt;height:18pt" o:ole="">
            <v:imagedata r:id="rId104" o:title=""/>
          </v:shape>
          <o:OLEObject Type="Embed" ProgID="Equation.3" ShapeID="_x0000_i1069" DrawAspect="Content" ObjectID="_1845714526" r:id="rId105"/>
        </w:objec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finite</w:t>
      </w:r>
    </w:p>
    <w:p w14:paraId="68E80827" w14:textId="77777777" w:rsidR="007867F5" w:rsidRDefault="007867F5" w:rsidP="004A1E8E">
      <w:pPr>
        <w:pStyle w:val="NoSpacing"/>
        <w:jc w:val="both"/>
        <w:rPr>
          <w:b/>
          <w:sz w:val="18"/>
          <w:szCs w:val="18"/>
        </w:rPr>
      </w:pPr>
    </w:p>
    <w:p w14:paraId="372F7719" w14:textId="3D8D0B6F" w:rsidR="00F0481F" w:rsidRPr="00F417C9" w:rsidRDefault="004A1E8E" w:rsidP="004A1E8E">
      <w:pPr>
        <w:pStyle w:val="NoSpacing"/>
        <w:jc w:val="both"/>
        <w:rPr>
          <w:b/>
          <w:i/>
          <w:iCs/>
          <w:sz w:val="18"/>
          <w:szCs w:val="18"/>
        </w:rPr>
      </w:pPr>
      <w:r w:rsidRPr="007867F5">
        <w:rPr>
          <w:b/>
          <w:i/>
          <w:iCs/>
          <w:sz w:val="18"/>
          <w:szCs w:val="18"/>
        </w:rPr>
        <w:t>Comparison</w:t>
      </w:r>
      <w:r w:rsidR="00E30C21" w:rsidRPr="007867F5">
        <w:rPr>
          <w:b/>
          <w:i/>
          <w:iCs/>
          <w:sz w:val="18"/>
          <w:szCs w:val="18"/>
        </w:rPr>
        <w:t xml:space="preserve"> </w:t>
      </w:r>
      <w:r w:rsidR="00D01E29" w:rsidRPr="007867F5">
        <w:rPr>
          <w:b/>
          <w:i/>
          <w:iCs/>
          <w:sz w:val="18"/>
          <w:szCs w:val="18"/>
        </w:rPr>
        <w:t xml:space="preserve">Between </w:t>
      </w:r>
      <w:r w:rsidR="00873829" w:rsidRPr="007867F5">
        <w:rPr>
          <w:b/>
          <w:i/>
          <w:iCs/>
          <w:position w:val="-12"/>
          <w:sz w:val="18"/>
          <w:szCs w:val="18"/>
        </w:rPr>
        <w:object w:dxaOrig="1340" w:dyaOrig="360" w14:anchorId="795E42F6">
          <v:shape id="_x0000_i1070" type="#_x0000_t75" style="width:57pt;height:14.5pt" o:ole="">
            <v:imagedata r:id="rId106" o:title=""/>
          </v:shape>
          <o:OLEObject Type="Embed" ProgID="Equation.3" ShapeID="_x0000_i1070" DrawAspect="Content" ObjectID="_1845714527" r:id="rId107"/>
        </w:object>
      </w:r>
      <w:r w:rsidR="00E30C21" w:rsidRPr="007867F5">
        <w:rPr>
          <w:b/>
          <w:i/>
          <w:iCs/>
          <w:sz w:val="18"/>
          <w:szCs w:val="18"/>
        </w:rPr>
        <w:t xml:space="preserve"> </w:t>
      </w:r>
      <w:r w:rsidRPr="007867F5">
        <w:rPr>
          <w:b/>
          <w:i/>
          <w:iCs/>
          <w:sz w:val="18"/>
          <w:szCs w:val="18"/>
        </w:rPr>
        <w:t>and</w:t>
      </w:r>
      <w:r w:rsidR="00E30C21" w:rsidRPr="007867F5">
        <w:rPr>
          <w:b/>
          <w:i/>
          <w:iCs/>
          <w:sz w:val="18"/>
          <w:szCs w:val="18"/>
        </w:rPr>
        <w:t xml:space="preserve"> </w:t>
      </w:r>
      <w:r w:rsidR="00873829" w:rsidRPr="007867F5">
        <w:rPr>
          <w:b/>
          <w:i/>
          <w:iCs/>
          <w:position w:val="-12"/>
          <w:sz w:val="18"/>
          <w:szCs w:val="18"/>
        </w:rPr>
        <w:object w:dxaOrig="1320" w:dyaOrig="380" w14:anchorId="303BD88B">
          <v:shape id="_x0000_i1071" type="#_x0000_t75" style="width:56pt;height:14.5pt" o:ole="">
            <v:imagedata r:id="rId108" o:title=""/>
          </v:shape>
          <o:OLEObject Type="Embed" ProgID="Equation.3" ShapeID="_x0000_i1071" DrawAspect="Content" ObjectID="_1845714528" r:id="rId109"/>
        </w:object>
      </w:r>
    </w:p>
    <w:p w14:paraId="38E0E0BA" w14:textId="3E9E1A85" w:rsidR="00F0481F" w:rsidRPr="00391450" w:rsidRDefault="004A1E8E" w:rsidP="004A1E8E">
      <w:pPr>
        <w:pStyle w:val="NoSpacing"/>
        <w:jc w:val="both"/>
        <w:rPr>
          <w:i/>
          <w:iCs/>
          <w:sz w:val="18"/>
          <w:szCs w:val="18"/>
        </w:rPr>
      </w:pPr>
      <w:r w:rsidRPr="00391450">
        <w:rPr>
          <w:b/>
          <w:i/>
          <w:iCs/>
          <w:sz w:val="18"/>
          <w:szCs w:val="18"/>
        </w:rPr>
        <w:t>Theorem</w:t>
      </w:r>
      <w:r w:rsidR="00E30C21" w:rsidRPr="00391450">
        <w:rPr>
          <w:b/>
          <w:i/>
          <w:iCs/>
          <w:sz w:val="18"/>
          <w:szCs w:val="18"/>
        </w:rPr>
        <w:t xml:space="preserve"> </w:t>
      </w:r>
      <w:r w:rsidRPr="00391450">
        <w:rPr>
          <w:b/>
          <w:i/>
          <w:iCs/>
          <w:sz w:val="18"/>
          <w:szCs w:val="18"/>
        </w:rPr>
        <w:t>I</w:t>
      </w:r>
    </w:p>
    <w:p w14:paraId="497F4998" w14:textId="4BD4CB6E" w:rsidR="00391450" w:rsidRDefault="004A1E8E" w:rsidP="00F417C9">
      <w:pPr>
        <w:pStyle w:val="NoSpacing"/>
        <w:rPr>
          <w:b/>
          <w:sz w:val="18"/>
          <w:szCs w:val="18"/>
        </w:rPr>
      </w:pP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="00942AE4" w:rsidRPr="0034323A">
        <w:rPr>
          <w:position w:val="-28"/>
          <w:sz w:val="18"/>
          <w:szCs w:val="18"/>
        </w:rPr>
        <w:object w:dxaOrig="1460" w:dyaOrig="700" w14:anchorId="02EF2C09">
          <v:shape id="_x0000_i1072" type="#_x0000_t75" style="width:55pt;height:22.5pt" o:ole="">
            <v:imagedata r:id="rId110" o:title=""/>
          </v:shape>
          <o:OLEObject Type="Embed" ProgID="Equation.3" ShapeID="_x0000_i1072" DrawAspect="Content" ObjectID="_1845714529" r:id="rId111"/>
        </w:object>
      </w:r>
      <w:r w:rsidRPr="0034323A">
        <w:rPr>
          <w:sz w:val="18"/>
          <w:szCs w:val="18"/>
        </w:rPr>
        <w:t>then</w:t>
      </w:r>
      <w:r w:rsidR="00E30C21">
        <w:rPr>
          <w:sz w:val="18"/>
          <w:szCs w:val="18"/>
        </w:rPr>
        <w:t xml:space="preserve"> </w:t>
      </w:r>
      <w:r w:rsidR="00173D36" w:rsidRPr="0034323A">
        <w:rPr>
          <w:b/>
          <w:position w:val="-12"/>
          <w:sz w:val="18"/>
          <w:szCs w:val="18"/>
        </w:rPr>
        <w:object w:dxaOrig="2820" w:dyaOrig="380" w14:anchorId="2C78F916">
          <v:shape id="_x0000_i1073" type="#_x0000_t75" style="width:129.5pt;height:14.5pt" o:ole="">
            <v:imagedata r:id="rId112" o:title=""/>
          </v:shape>
          <o:OLEObject Type="Embed" ProgID="Equation.3" ShapeID="_x0000_i1073" DrawAspect="Content" ObjectID="_1845714530" r:id="rId113"/>
        </w:object>
      </w:r>
    </w:p>
    <w:p w14:paraId="77E5B38A" w14:textId="683D79CA" w:rsidR="004A1E8E" w:rsidRPr="00391450" w:rsidRDefault="004A1E8E" w:rsidP="004A1E8E">
      <w:pPr>
        <w:pStyle w:val="NoSpacing"/>
        <w:jc w:val="both"/>
        <w:rPr>
          <w:b/>
          <w:i/>
          <w:iCs/>
          <w:sz w:val="18"/>
          <w:szCs w:val="18"/>
        </w:rPr>
      </w:pPr>
      <w:r w:rsidRPr="00391450">
        <w:rPr>
          <w:b/>
          <w:i/>
          <w:iCs/>
          <w:sz w:val="18"/>
          <w:szCs w:val="18"/>
        </w:rPr>
        <w:t>Proof</w:t>
      </w:r>
    </w:p>
    <w:p w14:paraId="42259AD0" w14:textId="550D2FB0" w:rsidR="004A1E8E" w:rsidRPr="0034323A" w:rsidRDefault="007E05B2" w:rsidP="004A1E8E">
      <w:pPr>
        <w:pStyle w:val="NoSpacing"/>
        <w:jc w:val="both"/>
        <w:rPr>
          <w:b/>
          <w:sz w:val="18"/>
          <w:szCs w:val="18"/>
        </w:rPr>
      </w:pPr>
      <w:r w:rsidRPr="0034323A">
        <w:rPr>
          <w:b/>
          <w:position w:val="-12"/>
          <w:sz w:val="18"/>
          <w:szCs w:val="18"/>
        </w:rPr>
        <w:object w:dxaOrig="3280" w:dyaOrig="380" w14:anchorId="37F89417">
          <v:shape id="_x0000_i1074" type="#_x0000_t75" style="width:178pt;height:14.5pt" o:ole="">
            <v:imagedata r:id="rId114" o:title=""/>
          </v:shape>
          <o:OLEObject Type="Embed" ProgID="Equation.3" ShapeID="_x0000_i1074" DrawAspect="Content" ObjectID="_1845714531" r:id="rId115"/>
        </w:object>
      </w:r>
      <w:r w:rsidR="00E30C21">
        <w:rPr>
          <w:b/>
          <w:position w:val="-12"/>
          <w:sz w:val="18"/>
          <w:szCs w:val="18"/>
        </w:rPr>
        <w:t xml:space="preserve">    </w:t>
      </w:r>
      <w:r w:rsidR="004A1E8E" w:rsidRPr="0034323A">
        <w:rPr>
          <w:position w:val="-12"/>
          <w:sz w:val="18"/>
          <w:szCs w:val="18"/>
        </w:rPr>
        <w:t>(20)</w:t>
      </w:r>
    </w:p>
    <w:p w14:paraId="37B0E3C5" w14:textId="0813060A" w:rsidR="004A1E8E" w:rsidRPr="0034323A" w:rsidRDefault="00873829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3540" w:dyaOrig="740" w14:anchorId="565611B1">
          <v:shape id="_x0000_i1075" type="#_x0000_t75" style="width:145pt;height:21pt" o:ole="">
            <v:imagedata r:id="rId116" o:title=""/>
          </v:shape>
          <o:OLEObject Type="Embed" ProgID="Equation.3" ShapeID="_x0000_i1075" DrawAspect="Content" ObjectID="_1845714532" r:id="rId117"/>
        </w:object>
      </w:r>
      <w:r w:rsidR="00E30C21">
        <w:rPr>
          <w:sz w:val="18"/>
          <w:szCs w:val="18"/>
        </w:rPr>
        <w:t xml:space="preserve"> </w:t>
      </w:r>
      <w:r w:rsidR="00F417C9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>(21)</w:t>
      </w:r>
    </w:p>
    <w:p w14:paraId="181EDDFA" w14:textId="41F9B44E" w:rsidR="004A1E8E" w:rsidRPr="0034323A" w:rsidRDefault="00E30C21" w:rsidP="004A1E8E"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4A1E8E" w:rsidRPr="0034323A">
        <w:rPr>
          <w:sz w:val="18"/>
          <w:szCs w:val="18"/>
        </w:rPr>
        <w:t>=</w:t>
      </w:r>
      <w:r w:rsidR="00873829" w:rsidRPr="0034323A">
        <w:rPr>
          <w:position w:val="-32"/>
          <w:sz w:val="18"/>
          <w:szCs w:val="18"/>
        </w:rPr>
        <w:object w:dxaOrig="2060" w:dyaOrig="740" w14:anchorId="3EF19D40">
          <v:shape id="_x0000_i1076" type="#_x0000_t75" style="width:93.5pt;height:25.5pt" o:ole="">
            <v:imagedata r:id="rId118" o:title=""/>
          </v:shape>
          <o:OLEObject Type="Embed" ProgID="Equation.3" ShapeID="_x0000_i1076" DrawAspect="Content" ObjectID="_1845714533" r:id="rId119"/>
        </w:object>
      </w:r>
      <w:r w:rsidR="004A1E8E" w:rsidRPr="0034323A">
        <w:rPr>
          <w:position w:val="-32"/>
          <w:sz w:val="18"/>
          <w:szCs w:val="18"/>
        </w:rPr>
        <w:tab/>
      </w:r>
      <w:r w:rsidR="00190E50">
        <w:rPr>
          <w:position w:val="-32"/>
          <w:sz w:val="18"/>
          <w:szCs w:val="18"/>
        </w:rPr>
        <w:tab/>
      </w:r>
      <w:r w:rsidR="00E704F9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>(22)</w:t>
      </w:r>
    </w:p>
    <w:p w14:paraId="73367863" w14:textId="5D503103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=</w:t>
      </w:r>
      <w:r w:rsidR="00D01E29" w:rsidRPr="0034323A">
        <w:rPr>
          <w:position w:val="-32"/>
          <w:sz w:val="18"/>
          <w:szCs w:val="18"/>
        </w:rPr>
        <w:object w:dxaOrig="1820" w:dyaOrig="740" w14:anchorId="562A73F2">
          <v:shape id="_x0000_i1077" type="#_x0000_t75" style="width:84.5pt;height:24pt" o:ole="">
            <v:imagedata r:id="rId120" o:title=""/>
          </v:shape>
          <o:OLEObject Type="Embed" ProgID="Equation.3" ShapeID="_x0000_i1077" DrawAspect="Content" ObjectID="_1845714534" r:id="rId121"/>
        </w:object>
      </w:r>
      <w:r w:rsidRPr="0034323A">
        <w:rPr>
          <w:position w:val="-32"/>
          <w:sz w:val="18"/>
          <w:szCs w:val="18"/>
        </w:rPr>
        <w:tab/>
      </w:r>
      <w:r w:rsidRPr="0034323A">
        <w:rPr>
          <w:position w:val="-32"/>
          <w:sz w:val="18"/>
          <w:szCs w:val="18"/>
        </w:rPr>
        <w:tab/>
      </w:r>
      <w:r w:rsidR="00E30C21">
        <w:rPr>
          <w:position w:val="-32"/>
          <w:sz w:val="18"/>
          <w:szCs w:val="18"/>
        </w:rPr>
        <w:t xml:space="preserve"> </w:t>
      </w:r>
      <w:r w:rsidR="00F3750B">
        <w:rPr>
          <w:position w:val="-32"/>
          <w:sz w:val="18"/>
          <w:szCs w:val="18"/>
        </w:rPr>
        <w:t xml:space="preserve">       </w:t>
      </w:r>
      <w:r w:rsidR="00F417C9">
        <w:rPr>
          <w:position w:val="-32"/>
          <w:sz w:val="18"/>
          <w:szCs w:val="18"/>
        </w:rPr>
        <w:tab/>
      </w:r>
      <w:r w:rsidRPr="0034323A">
        <w:rPr>
          <w:position w:val="-32"/>
          <w:sz w:val="18"/>
          <w:szCs w:val="18"/>
        </w:rPr>
        <w:t>(23)</w:t>
      </w:r>
    </w:p>
    <w:p w14:paraId="0BB5737E" w14:textId="1311950E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Thus</w:t>
      </w:r>
      <w:r w:rsidR="00E30C21">
        <w:rPr>
          <w:sz w:val="18"/>
          <w:szCs w:val="18"/>
        </w:rPr>
        <w:t xml:space="preserve"> </w:t>
      </w:r>
      <w:r w:rsidR="00E416B4" w:rsidRPr="0034323A">
        <w:rPr>
          <w:b/>
          <w:position w:val="-12"/>
          <w:sz w:val="18"/>
          <w:szCs w:val="18"/>
        </w:rPr>
        <w:object w:dxaOrig="2820" w:dyaOrig="380" w14:anchorId="35AEE0A2">
          <v:shape id="_x0000_i1078" type="#_x0000_t75" style="width:132pt;height:13.5pt" o:ole="">
            <v:imagedata r:id="rId122" o:title=""/>
          </v:shape>
          <o:OLEObject Type="Embed" ProgID="Equation.3" ShapeID="_x0000_i1078" DrawAspect="Content" ObjectID="_1845714535" r:id="rId123"/>
        </w:object>
      </w:r>
      <w:r w:rsidR="00E30C21">
        <w:rPr>
          <w:b/>
          <w:position w:val="-12"/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="00E416B4" w:rsidRPr="0034323A">
        <w:rPr>
          <w:position w:val="-12"/>
          <w:sz w:val="18"/>
          <w:szCs w:val="18"/>
        </w:rPr>
        <w:object w:dxaOrig="1400" w:dyaOrig="380" w14:anchorId="10EC78E7">
          <v:shape id="_x0000_i1079" type="#_x0000_t75" style="width:50.5pt;height:14.5pt" o:ole="">
            <v:imagedata r:id="rId124" o:title=""/>
          </v:shape>
          <o:OLEObject Type="Embed" ProgID="Equation.3" ShapeID="_x0000_i1079" DrawAspect="Content" ObjectID="_1845714536" r:id="rId125"/>
        </w:object>
      </w:r>
      <w:r w:rsidRPr="0034323A">
        <w:rPr>
          <w:sz w:val="18"/>
          <w:szCs w:val="18"/>
        </w:rPr>
        <w:t>.Therefore,</w:t>
      </w:r>
      <w:r w:rsidR="00E30C21">
        <w:rPr>
          <w:sz w:val="18"/>
          <w:szCs w:val="18"/>
        </w:rPr>
        <w:t xml:space="preserve"> </w:t>
      </w:r>
      <w:r w:rsidR="00E416B4" w:rsidRPr="0034323A">
        <w:rPr>
          <w:position w:val="-12"/>
          <w:sz w:val="18"/>
          <w:szCs w:val="18"/>
        </w:rPr>
        <w:object w:dxaOrig="820" w:dyaOrig="380" w14:anchorId="5AE6E56C">
          <v:shape id="_x0000_i1080" type="#_x0000_t75" style="width:36.5pt;height:12.5pt" o:ole="">
            <v:imagedata r:id="rId126" o:title=""/>
          </v:shape>
          <o:OLEObject Type="Embed" ProgID="Equation.3" ShapeID="_x0000_i1080" DrawAspect="Content" ObjectID="_1845714537" r:id="rId127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better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</w:p>
    <w:p w14:paraId="4B1C5043" w14:textId="4112398E" w:rsidR="004A1E8E" w:rsidRDefault="00E416B4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28"/>
          <w:sz w:val="18"/>
          <w:szCs w:val="18"/>
        </w:rPr>
        <w:object w:dxaOrig="1480" w:dyaOrig="680" w14:anchorId="66FC4037">
          <v:shape id="_x0000_i1081" type="#_x0000_t75" style="width:50pt;height:23.5pt" o:ole="">
            <v:imagedata r:id="rId128" o:title=""/>
          </v:shape>
          <o:OLEObject Type="Embed" ProgID="Equation.3" ShapeID="_x0000_i1081" DrawAspect="Content" ObjectID="_1845714538" r:id="rId129"/>
        </w:object>
      </w:r>
    </w:p>
    <w:p w14:paraId="49D8164B" w14:textId="77777777" w:rsidR="000B4AA3" w:rsidRPr="0034323A" w:rsidRDefault="000B4AA3" w:rsidP="004A1E8E">
      <w:pPr>
        <w:pStyle w:val="NoSpacing"/>
        <w:jc w:val="both"/>
        <w:rPr>
          <w:sz w:val="18"/>
          <w:szCs w:val="18"/>
        </w:rPr>
      </w:pPr>
    </w:p>
    <w:p w14:paraId="0FFF8971" w14:textId="66FC7E4F" w:rsidR="000B4AA3" w:rsidRPr="00F417C9" w:rsidRDefault="004A1E8E" w:rsidP="00F417C9">
      <w:pPr>
        <w:pStyle w:val="NoSpacing"/>
        <w:rPr>
          <w:b/>
          <w:i/>
          <w:iCs/>
          <w:sz w:val="18"/>
          <w:szCs w:val="18"/>
        </w:rPr>
      </w:pPr>
      <w:r w:rsidRPr="00D01E29">
        <w:rPr>
          <w:b/>
          <w:i/>
          <w:iCs/>
          <w:sz w:val="18"/>
          <w:szCs w:val="18"/>
        </w:rPr>
        <w:t>Comparison</w:t>
      </w:r>
      <w:r w:rsidR="00E30C21" w:rsidRPr="00D01E29">
        <w:rPr>
          <w:b/>
          <w:i/>
          <w:iCs/>
          <w:sz w:val="18"/>
          <w:szCs w:val="18"/>
        </w:rPr>
        <w:t xml:space="preserve"> </w:t>
      </w:r>
      <w:r w:rsidR="00D01E29" w:rsidRPr="00D01E29">
        <w:rPr>
          <w:b/>
          <w:i/>
          <w:iCs/>
          <w:sz w:val="18"/>
          <w:szCs w:val="18"/>
        </w:rPr>
        <w:t xml:space="preserve">Between </w:t>
      </w:r>
      <w:r w:rsidR="00756E34" w:rsidRPr="00D01E29">
        <w:rPr>
          <w:b/>
          <w:i/>
          <w:iCs/>
          <w:position w:val="-12"/>
          <w:sz w:val="18"/>
          <w:szCs w:val="18"/>
        </w:rPr>
        <w:object w:dxaOrig="1680" w:dyaOrig="380" w14:anchorId="763871F7">
          <v:shape id="_x0000_i1082" type="#_x0000_t75" style="width:71pt;height:15pt" o:ole="">
            <v:imagedata r:id="rId130" o:title=""/>
          </v:shape>
          <o:OLEObject Type="Embed" ProgID="Equation.3" ShapeID="_x0000_i1082" DrawAspect="Content" ObjectID="_1845714539" r:id="rId131"/>
        </w:object>
      </w:r>
      <w:r w:rsidR="00756E34" w:rsidRPr="00D01E29">
        <w:rPr>
          <w:b/>
          <w:i/>
          <w:iCs/>
          <w:position w:val="-12"/>
          <w:sz w:val="18"/>
          <w:szCs w:val="18"/>
        </w:rPr>
        <w:object w:dxaOrig="1320" w:dyaOrig="380" w14:anchorId="6E7917D3">
          <v:shape id="_x0000_i1083" type="#_x0000_t75" style="width:58.5pt;height:16pt" o:ole="">
            <v:imagedata r:id="rId132" o:title=""/>
          </v:shape>
          <o:OLEObject Type="Embed" ProgID="Equation.3" ShapeID="_x0000_i1083" DrawAspect="Content" ObjectID="_1845714540" r:id="rId133"/>
        </w:object>
      </w:r>
    </w:p>
    <w:p w14:paraId="6071BC5B" w14:textId="59FB1272" w:rsidR="000B4AA3" w:rsidRPr="000B4AA3" w:rsidRDefault="004A1E8E" w:rsidP="004A1E8E">
      <w:pPr>
        <w:pStyle w:val="NoSpacing"/>
        <w:jc w:val="both"/>
        <w:rPr>
          <w:i/>
          <w:iCs/>
          <w:sz w:val="18"/>
          <w:szCs w:val="18"/>
        </w:rPr>
      </w:pPr>
      <w:r w:rsidRPr="000B4AA3">
        <w:rPr>
          <w:b/>
          <w:i/>
          <w:iCs/>
          <w:sz w:val="18"/>
          <w:szCs w:val="18"/>
        </w:rPr>
        <w:t>Theorem</w:t>
      </w:r>
      <w:r w:rsidR="00E30C21" w:rsidRPr="000B4AA3">
        <w:rPr>
          <w:b/>
          <w:i/>
          <w:iCs/>
          <w:sz w:val="18"/>
          <w:szCs w:val="18"/>
        </w:rPr>
        <w:t xml:space="preserve"> </w:t>
      </w:r>
      <w:r w:rsidRPr="000B4AA3">
        <w:rPr>
          <w:b/>
          <w:i/>
          <w:iCs/>
          <w:sz w:val="18"/>
          <w:szCs w:val="18"/>
        </w:rPr>
        <w:t>II</w:t>
      </w:r>
    </w:p>
    <w:p w14:paraId="3950A13C" w14:textId="7F86867F" w:rsidR="007E05B2" w:rsidRPr="00F417C9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="00B614D7" w:rsidRPr="0034323A">
        <w:rPr>
          <w:position w:val="-28"/>
          <w:sz w:val="18"/>
          <w:szCs w:val="18"/>
        </w:rPr>
        <w:object w:dxaOrig="1359" w:dyaOrig="680" w14:anchorId="3693E6AD">
          <v:shape id="_x0000_i1084" type="#_x0000_t75" style="width:56.5pt;height:24pt" o:ole="">
            <v:imagedata r:id="rId134" o:title=""/>
          </v:shape>
          <o:OLEObject Type="Embed" ProgID="Equation.3" ShapeID="_x0000_i1084" DrawAspect="Content" ObjectID="_1845714541" r:id="rId135"/>
        </w:object>
      </w:r>
      <w:r w:rsidRPr="0034323A">
        <w:rPr>
          <w:sz w:val="18"/>
          <w:szCs w:val="18"/>
        </w:rPr>
        <w:t>then</w:t>
      </w:r>
      <w:r w:rsidR="00E30C21">
        <w:rPr>
          <w:sz w:val="18"/>
          <w:szCs w:val="18"/>
        </w:rPr>
        <w:t xml:space="preserve"> </w:t>
      </w:r>
      <w:r w:rsidR="000B4AA3" w:rsidRPr="0034323A">
        <w:rPr>
          <w:b/>
          <w:position w:val="-12"/>
          <w:sz w:val="18"/>
          <w:szCs w:val="18"/>
        </w:rPr>
        <w:object w:dxaOrig="1320" w:dyaOrig="380" w14:anchorId="63053969">
          <v:shape id="_x0000_i1085" type="#_x0000_t75" style="width:66.5pt;height:16pt" o:ole="">
            <v:imagedata r:id="rId136" o:title=""/>
          </v:shape>
          <o:OLEObject Type="Embed" ProgID="Equation.3" ShapeID="_x0000_i1085" DrawAspect="Content" ObjectID="_1845714542" r:id="rId137"/>
        </w:object>
      </w:r>
      <w:r w:rsidRPr="0034323A">
        <w:rPr>
          <w:b/>
          <w:sz w:val="18"/>
          <w:szCs w:val="18"/>
        </w:rPr>
        <w:t>&lt;</w:t>
      </w:r>
      <w:r w:rsidRPr="0034323A">
        <w:rPr>
          <w:sz w:val="18"/>
          <w:szCs w:val="18"/>
        </w:rPr>
        <w:object w:dxaOrig="10" w:dyaOrig="10" w14:anchorId="5A7864AF">
          <v:shape id="_x0000_i1086" type="#_x0000_t75" style="width:5.5pt;height:5.5pt" o:ole="">
            <v:imagedata r:id="rId138" o:title=""/>
          </v:shape>
          <o:OLEObject Type="Embed" ProgID="WordPad.Document.1" ShapeID="_x0000_i1086" DrawAspect="Content" ObjectID="_1845714543" r:id="rId139"/>
        </w:object>
      </w:r>
      <w:r w:rsidR="00756E34" w:rsidRPr="0034323A">
        <w:rPr>
          <w:position w:val="-14"/>
          <w:sz w:val="18"/>
          <w:szCs w:val="18"/>
        </w:rPr>
        <w:object w:dxaOrig="1280" w:dyaOrig="400" w14:anchorId="57BB6ADC">
          <v:shape id="_x0000_i1087" type="#_x0000_t75" style="width:58.5pt;height:14.5pt" o:ole="">
            <v:imagedata r:id="rId140" o:title=""/>
          </v:shape>
          <o:OLEObject Type="Embed" ProgID="Equation.3" ShapeID="_x0000_i1087" DrawAspect="Content" ObjectID="_1845714544" r:id="rId141"/>
        </w:object>
      </w:r>
    </w:p>
    <w:p w14:paraId="14863A09" w14:textId="58686DFE" w:rsidR="007E05B2" w:rsidRPr="007E05B2" w:rsidRDefault="004A1E8E" w:rsidP="004A1E8E">
      <w:pPr>
        <w:pStyle w:val="NoSpacing"/>
        <w:jc w:val="both"/>
        <w:rPr>
          <w:b/>
          <w:bCs/>
          <w:i/>
          <w:iCs/>
          <w:sz w:val="18"/>
          <w:szCs w:val="18"/>
        </w:rPr>
      </w:pPr>
      <w:r w:rsidRPr="007E05B2">
        <w:rPr>
          <w:b/>
          <w:bCs/>
          <w:i/>
          <w:iCs/>
          <w:sz w:val="18"/>
          <w:szCs w:val="18"/>
        </w:rPr>
        <w:t>Proof</w:t>
      </w:r>
    </w:p>
    <w:p w14:paraId="3F3AA6B6" w14:textId="7B17C57C" w:rsidR="00D01E29" w:rsidRDefault="00B614D7" w:rsidP="004A1E8E">
      <w:pPr>
        <w:pStyle w:val="NoSpacing"/>
        <w:jc w:val="both"/>
        <w:rPr>
          <w:sz w:val="18"/>
          <w:szCs w:val="18"/>
        </w:rPr>
      </w:pPr>
      <w:r w:rsidRPr="0034323A">
        <w:rPr>
          <w:b/>
          <w:position w:val="-12"/>
          <w:sz w:val="18"/>
          <w:szCs w:val="18"/>
        </w:rPr>
        <w:object w:dxaOrig="1840" w:dyaOrig="380" w14:anchorId="4BFF593B">
          <v:shape id="_x0000_i1088" type="#_x0000_t75" style="width:83.5pt;height:16pt" o:ole="">
            <v:imagedata r:id="rId142" o:title=""/>
          </v:shape>
          <o:OLEObject Type="Embed" ProgID="Equation.3" ShapeID="_x0000_i1088" DrawAspect="Content" ObjectID="_1845714545" r:id="rId143"/>
        </w:object>
      </w:r>
      <w:r w:rsidR="00E30C21">
        <w:rPr>
          <w:b/>
          <w:sz w:val="18"/>
          <w:szCs w:val="18"/>
        </w:rPr>
        <w:t xml:space="preserve"> </w:t>
      </w:r>
      <w:r w:rsidR="004A1E8E" w:rsidRPr="0034323A">
        <w:rPr>
          <w:b/>
          <w:sz w:val="18"/>
          <w:szCs w:val="18"/>
        </w:rPr>
        <w:t>-</w:t>
      </w:r>
      <w:r w:rsidR="000B4AA3" w:rsidRPr="0034323A">
        <w:rPr>
          <w:position w:val="-14"/>
          <w:sz w:val="18"/>
          <w:szCs w:val="18"/>
        </w:rPr>
        <w:object w:dxaOrig="1260" w:dyaOrig="400" w14:anchorId="1E0F0813">
          <v:shape id="_x0000_i1089" type="#_x0000_t75" style="width:61.5pt;height:16pt" o:ole="">
            <v:imagedata r:id="rId144" o:title=""/>
          </v:shape>
          <o:OLEObject Type="Embed" ProgID="Equation.3" ShapeID="_x0000_i1089" DrawAspect="Content" ObjectID="_1845714546" r:id="rId145"/>
        </w:object>
      </w:r>
      <w:r w:rsidR="00E30C21">
        <w:rPr>
          <w:b/>
          <w:sz w:val="18"/>
          <w:szCs w:val="18"/>
        </w:rPr>
        <w:t xml:space="preserve"> </w:t>
      </w:r>
    </w:p>
    <w:p w14:paraId="3AC7ECDB" w14:textId="77777777" w:rsidR="007E05B2" w:rsidRDefault="007E05B2" w:rsidP="004A1E8E">
      <w:pPr>
        <w:pStyle w:val="NoSpacing"/>
        <w:jc w:val="both"/>
        <w:rPr>
          <w:sz w:val="18"/>
          <w:szCs w:val="18"/>
        </w:rPr>
      </w:pPr>
    </w:p>
    <w:p w14:paraId="5AC7A3BA" w14:textId="481A7A05" w:rsidR="007E05B2" w:rsidRDefault="007E05B2" w:rsidP="004A1E8E">
      <w:pPr>
        <w:pStyle w:val="NoSpacing"/>
        <w:jc w:val="both"/>
        <w:rPr>
          <w:sz w:val="18"/>
          <w:szCs w:val="18"/>
        </w:rPr>
        <w:sectPr w:rsidR="007E05B2" w:rsidSect="00B30EAD">
          <w:type w:val="continuous"/>
          <w:pgSz w:w="11901" w:h="16840" w:code="9"/>
          <w:pgMar w:top="1440" w:right="1440" w:bottom="1440" w:left="1440" w:header="706" w:footer="706" w:gutter="0"/>
          <w:cols w:num="2" w:space="202"/>
          <w:docGrid w:linePitch="360"/>
        </w:sectPr>
      </w:pPr>
    </w:p>
    <w:p w14:paraId="766D228C" w14:textId="77777777" w:rsidR="00B614D7" w:rsidRDefault="00B614D7" w:rsidP="004A1E8E">
      <w:pPr>
        <w:pStyle w:val="NoSpacing"/>
        <w:jc w:val="both"/>
        <w:rPr>
          <w:sz w:val="18"/>
          <w:szCs w:val="18"/>
        </w:rPr>
      </w:pPr>
    </w:p>
    <w:p w14:paraId="39A5A2BB" w14:textId="2B851FA4" w:rsidR="0024397D" w:rsidRPr="0034323A" w:rsidRDefault="004A1E8E" w:rsidP="00365A37">
      <w:pPr>
        <w:pStyle w:val="NoSpacing"/>
        <w:rPr>
          <w:sz w:val="18"/>
          <w:szCs w:val="18"/>
        </w:rPr>
      </w:pPr>
      <w:r w:rsidRPr="0034323A">
        <w:rPr>
          <w:position w:val="-10"/>
          <w:sz w:val="18"/>
          <w:szCs w:val="18"/>
        </w:rPr>
        <w:object w:dxaOrig="180" w:dyaOrig="340" w14:anchorId="41B579FF">
          <v:shape id="_x0000_i1090" type="#_x0000_t75" style="width:9.5pt;height:15.5pt" o:ole="">
            <v:imagedata r:id="rId146" o:title=""/>
          </v:shape>
          <o:OLEObject Type="Embed" ProgID="Equation.3" ShapeID="_x0000_i1090" DrawAspect="Content" ObjectID="_1845714547" r:id="rId147"/>
        </w:object>
      </w:r>
      <w:r w:rsidR="00E704F9" w:rsidRPr="0034323A">
        <w:rPr>
          <w:position w:val="-34"/>
          <w:sz w:val="18"/>
          <w:szCs w:val="18"/>
        </w:rPr>
        <w:object w:dxaOrig="8660" w:dyaOrig="800" w14:anchorId="6A161535">
          <v:shape id="_x0000_i1091" type="#_x0000_t75" style="width:328.5pt;height:31.5pt" o:ole="">
            <v:imagedata r:id="rId148" o:title=""/>
          </v:shape>
          <o:OLEObject Type="Embed" ProgID="Equation.3" ShapeID="_x0000_i1091" DrawAspect="Content" ObjectID="_1845714548" r:id="rId149"/>
        </w:object>
      </w:r>
      <w:r w:rsidR="007E05B2">
        <w:rPr>
          <w:sz w:val="18"/>
          <w:szCs w:val="18"/>
        </w:rPr>
        <w:t xml:space="preserve"> </w:t>
      </w:r>
      <w:r w:rsidR="00365A37">
        <w:rPr>
          <w:sz w:val="18"/>
          <w:szCs w:val="18"/>
        </w:rPr>
        <w:tab/>
      </w:r>
      <w:r w:rsidR="007E05B2">
        <w:rPr>
          <w:sz w:val="18"/>
          <w:szCs w:val="18"/>
        </w:rPr>
        <w:tab/>
      </w:r>
      <w:r w:rsidR="0024397D">
        <w:rPr>
          <w:sz w:val="18"/>
          <w:szCs w:val="18"/>
        </w:rPr>
        <w:t>(24)</w:t>
      </w:r>
    </w:p>
    <w:p w14:paraId="61700898" w14:textId="45E98AF8" w:rsidR="002C3E37" w:rsidRPr="007E05B2" w:rsidRDefault="002C3E37" w:rsidP="002C3E37">
      <w:pPr>
        <w:pStyle w:val="NoSpacing"/>
        <w:jc w:val="both"/>
        <w:rPr>
          <w:position w:val="-10"/>
          <w:sz w:val="18"/>
          <w:szCs w:val="18"/>
        </w:rPr>
      </w:pPr>
      <w:r w:rsidRPr="0034323A">
        <w:rPr>
          <w:sz w:val="18"/>
          <w:szCs w:val="18"/>
        </w:rPr>
        <w:t>Let</w:t>
      </w:r>
      <w:r w:rsidR="00E704F9" w:rsidRPr="0034323A">
        <w:rPr>
          <w:position w:val="-12"/>
          <w:sz w:val="18"/>
          <w:szCs w:val="18"/>
        </w:rPr>
        <w:object w:dxaOrig="4640" w:dyaOrig="360" w14:anchorId="7BE59957">
          <v:shape id="_x0000_i1092" type="#_x0000_t75" style="width:205pt;height:12pt" o:ole="">
            <v:imagedata r:id="rId150" o:title=""/>
          </v:shape>
          <o:OLEObject Type="Embed" ProgID="Equation.3" ShapeID="_x0000_i1092" DrawAspect="Content" ObjectID="_1845714549" r:id="rId151"/>
        </w:objec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where</w:t>
      </w:r>
      <w:r>
        <w:rPr>
          <w:sz w:val="18"/>
          <w:szCs w:val="18"/>
        </w:rPr>
        <w:t xml:space="preserve"> </w:t>
      </w:r>
      <w:r w:rsidRPr="0034323A">
        <w:rPr>
          <w:position w:val="-10"/>
          <w:sz w:val="18"/>
          <w:szCs w:val="18"/>
        </w:rPr>
        <w:object w:dxaOrig="240" w:dyaOrig="340" w14:anchorId="32389EF5">
          <v:shape id="_x0000_i1093" type="#_x0000_t75" style="width:10pt;height:15.5pt" o:ole="">
            <v:imagedata r:id="rId152" o:title=""/>
          </v:shape>
          <o:OLEObject Type="Embed" ProgID="Equation.3" ShapeID="_x0000_i1093" DrawAspect="Content" ObjectID="_1845714550" r:id="rId153"/>
        </w:objec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 w:rsidRPr="0034323A">
        <w:rPr>
          <w:position w:val="-10"/>
          <w:sz w:val="18"/>
          <w:szCs w:val="18"/>
        </w:rPr>
        <w:object w:dxaOrig="260" w:dyaOrig="340" w14:anchorId="4136FCB0">
          <v:shape id="_x0000_i1094" type="#_x0000_t75" style="width:10pt;height:15.5pt" o:ole="">
            <v:imagedata r:id="rId154" o:title=""/>
          </v:shape>
          <o:OLEObject Type="Embed" ProgID="Equation.3" ShapeID="_x0000_i1094" DrawAspect="Content" ObjectID="_1845714551" r:id="rId155"/>
        </w:object>
      </w:r>
      <w:r w:rsidRPr="0034323A">
        <w:rPr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</w:p>
    <w:p w14:paraId="2206A2C3" w14:textId="2D1B9E5C" w:rsidR="002C3E37" w:rsidRPr="0034323A" w:rsidRDefault="00005AB9" w:rsidP="002C3E37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6900" w:dyaOrig="760" w14:anchorId="7588C40D">
          <v:shape id="_x0000_i1095" type="#_x0000_t75" style="width:293.5pt;height:30.5pt" o:ole="">
            <v:imagedata r:id="rId156" o:title=""/>
          </v:shape>
          <o:OLEObject Type="Embed" ProgID="Equation.3" ShapeID="_x0000_i1095" DrawAspect="Content" ObjectID="_1845714552" r:id="rId157"/>
        </w:object>
      </w:r>
      <w:r w:rsidR="002C3E37" w:rsidRPr="0034323A">
        <w:rPr>
          <w:position w:val="-12"/>
          <w:sz w:val="18"/>
          <w:szCs w:val="18"/>
        </w:rPr>
        <w:object w:dxaOrig="320" w:dyaOrig="380" w14:anchorId="1AD617F1">
          <v:shape id="_x0000_i1096" type="#_x0000_t75" style="width:15.5pt;height:21pt" o:ole="">
            <v:imagedata r:id="rId158" o:title=""/>
          </v:shape>
          <o:OLEObject Type="Embed" ProgID="Equation.3" ShapeID="_x0000_i1096" DrawAspect="Content" ObjectID="_1845714553" r:id="rId159"/>
        </w:object>
      </w:r>
      <w:r w:rsidR="002C3E37" w:rsidRPr="0034323A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ab/>
      </w:r>
      <w:r w:rsidR="00365A37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>(25)</w:t>
      </w:r>
    </w:p>
    <w:p w14:paraId="739EC9C2" w14:textId="730E277D" w:rsidR="002C3E37" w:rsidRPr="0034323A" w:rsidRDefault="00005AB9" w:rsidP="002C3E37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7020" w:dyaOrig="740" w14:anchorId="22613DB6">
          <v:shape id="_x0000_i1097" type="#_x0000_t75" style="width:301pt;height:30.5pt" o:ole="">
            <v:imagedata r:id="rId160" o:title=""/>
          </v:shape>
          <o:OLEObject Type="Embed" ProgID="Equation.3" ShapeID="_x0000_i1097" DrawAspect="Content" ObjectID="_1845714554" r:id="rId161"/>
        </w:object>
      </w:r>
      <w:r w:rsidR="002C3E37">
        <w:rPr>
          <w:position w:val="-32"/>
          <w:sz w:val="18"/>
          <w:szCs w:val="18"/>
        </w:rPr>
        <w:t xml:space="preserve">              </w:t>
      </w:r>
      <w:r w:rsidR="002C3E37" w:rsidRPr="0034323A">
        <w:rPr>
          <w:position w:val="-32"/>
          <w:sz w:val="18"/>
          <w:szCs w:val="18"/>
        </w:rPr>
        <w:tab/>
      </w:r>
      <w:r w:rsidR="002C3E37">
        <w:rPr>
          <w:position w:val="-32"/>
          <w:sz w:val="18"/>
          <w:szCs w:val="18"/>
        </w:rPr>
        <w:t xml:space="preserve">    </w:t>
      </w:r>
      <w:r w:rsidR="00EA46CE">
        <w:rPr>
          <w:position w:val="-32"/>
          <w:sz w:val="18"/>
          <w:szCs w:val="18"/>
        </w:rPr>
        <w:t xml:space="preserve">    </w:t>
      </w:r>
      <w:r w:rsidR="00F417C9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>(26)</w:t>
      </w:r>
    </w:p>
    <w:p w14:paraId="2DAF1D26" w14:textId="09DF8E9E" w:rsidR="002C3E37" w:rsidRDefault="00365A37" w:rsidP="002C3E37">
      <w:pPr>
        <w:pStyle w:val="NoSpacing"/>
        <w:jc w:val="both"/>
        <w:rPr>
          <w:position w:val="-32"/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6960" w:dyaOrig="740" w14:anchorId="07893BB3">
          <v:shape id="_x0000_i1098" type="#_x0000_t75" style="width:304.5pt;height:28pt" o:ole="">
            <v:imagedata r:id="rId162" o:title=""/>
          </v:shape>
          <o:OLEObject Type="Embed" ProgID="Equation.3" ShapeID="_x0000_i1098" DrawAspect="Content" ObjectID="_1845714555" r:id="rId163"/>
        </w:object>
      </w:r>
      <w:r w:rsidR="002C3E37">
        <w:rPr>
          <w:position w:val="-32"/>
          <w:sz w:val="18"/>
          <w:szCs w:val="18"/>
        </w:rPr>
        <w:t xml:space="preserve">               </w:t>
      </w:r>
      <w:r w:rsidR="002C3E37" w:rsidRPr="0034323A">
        <w:rPr>
          <w:position w:val="-32"/>
          <w:sz w:val="18"/>
          <w:szCs w:val="18"/>
        </w:rPr>
        <w:tab/>
      </w:r>
      <w:r w:rsidR="002C3E37">
        <w:rPr>
          <w:position w:val="-32"/>
          <w:sz w:val="18"/>
          <w:szCs w:val="18"/>
        </w:rPr>
        <w:t xml:space="preserve">        </w:t>
      </w:r>
      <w:r w:rsidR="00EA46CE">
        <w:rPr>
          <w:position w:val="-32"/>
          <w:sz w:val="18"/>
          <w:szCs w:val="18"/>
        </w:rPr>
        <w:t xml:space="preserve">  </w:t>
      </w:r>
      <w:r w:rsidR="00F417C9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>(27)</w:t>
      </w:r>
    </w:p>
    <w:p w14:paraId="2F5875EA" w14:textId="77777777" w:rsidR="00365A37" w:rsidRPr="0034323A" w:rsidRDefault="00365A37" w:rsidP="002C3E37">
      <w:pPr>
        <w:pStyle w:val="NoSpacing"/>
        <w:jc w:val="both"/>
        <w:rPr>
          <w:sz w:val="18"/>
          <w:szCs w:val="18"/>
        </w:rPr>
      </w:pPr>
    </w:p>
    <w:p w14:paraId="31FE1671" w14:textId="1D7A5B9C" w:rsidR="002C3E37" w:rsidRPr="0034323A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=</w:t>
      </w:r>
      <w:r w:rsidR="00365A37" w:rsidRPr="0034323A">
        <w:rPr>
          <w:position w:val="-34"/>
          <w:sz w:val="18"/>
          <w:szCs w:val="18"/>
        </w:rPr>
        <w:object w:dxaOrig="6560" w:dyaOrig="760" w14:anchorId="36C3E791">
          <v:shape id="_x0000_i1099" type="#_x0000_t75" style="width:303pt;height:27.5pt" o:ole="">
            <v:imagedata r:id="rId164" o:title=""/>
          </v:shape>
          <o:OLEObject Type="Embed" ProgID="Equation.3" ShapeID="_x0000_i1099" DrawAspect="Content" ObjectID="_1845714556" r:id="rId165"/>
        </w:object>
      </w:r>
      <w:r>
        <w:rPr>
          <w:position w:val="-34"/>
          <w:sz w:val="18"/>
          <w:szCs w:val="18"/>
        </w:rPr>
        <w:t xml:space="preserve">                     </w:t>
      </w:r>
      <w:r w:rsidRPr="0034323A">
        <w:rPr>
          <w:position w:val="-34"/>
          <w:sz w:val="18"/>
          <w:szCs w:val="18"/>
        </w:rPr>
        <w:tab/>
      </w:r>
      <w:r>
        <w:rPr>
          <w:position w:val="-34"/>
          <w:sz w:val="18"/>
          <w:szCs w:val="18"/>
        </w:rPr>
        <w:t xml:space="preserve">        </w:t>
      </w:r>
      <w:r w:rsidR="00F417C9">
        <w:rPr>
          <w:position w:val="-34"/>
          <w:sz w:val="18"/>
          <w:szCs w:val="18"/>
        </w:rPr>
        <w:tab/>
      </w:r>
      <w:r w:rsidRPr="0034323A">
        <w:rPr>
          <w:position w:val="-34"/>
          <w:sz w:val="18"/>
          <w:szCs w:val="18"/>
        </w:rPr>
        <w:t>(28)</w:t>
      </w:r>
    </w:p>
    <w:p w14:paraId="7BAFCC82" w14:textId="612DA9F5" w:rsidR="002C3E37" w:rsidRPr="0034323A" w:rsidRDefault="00005AB9" w:rsidP="002C3E37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8700" w:dyaOrig="760" w14:anchorId="14977F98">
          <v:shape id="_x0000_i1100" type="#_x0000_t75" style="width:391.5pt;height:32.5pt" o:ole="">
            <v:imagedata r:id="rId166" o:title=""/>
          </v:shape>
          <o:OLEObject Type="Embed" ProgID="Equation.3" ShapeID="_x0000_i1100" DrawAspect="Content" ObjectID="_1845714557" r:id="rId167"/>
        </w:object>
      </w:r>
      <w:r w:rsidR="00365A37" w:rsidRPr="0034323A">
        <w:rPr>
          <w:position w:val="-34"/>
          <w:sz w:val="18"/>
          <w:szCs w:val="18"/>
        </w:rPr>
        <w:object w:dxaOrig="9600" w:dyaOrig="800" w14:anchorId="13069C80">
          <v:shape id="_x0000_i1101" type="#_x0000_t75" style="width:401.5pt;height:29pt" o:ole="">
            <v:imagedata r:id="rId168" o:title=""/>
          </v:shape>
          <o:OLEObject Type="Embed" ProgID="Equation.3" ShapeID="_x0000_i1101" DrawAspect="Content" ObjectID="_1845714558" r:id="rId169"/>
        </w:object>
      </w:r>
      <w:r w:rsidR="002C3E37">
        <w:rPr>
          <w:sz w:val="18"/>
          <w:szCs w:val="18"/>
        </w:rPr>
        <w:t xml:space="preserve"> </w:t>
      </w:r>
    </w:p>
    <w:p w14:paraId="224580CD" w14:textId="2B672357" w:rsidR="002C3E37" w:rsidRPr="0034323A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where;</w:t>
      </w:r>
      <w:r w:rsidR="00005AB9" w:rsidRPr="0034323A">
        <w:rPr>
          <w:position w:val="-14"/>
          <w:sz w:val="18"/>
          <w:szCs w:val="18"/>
        </w:rPr>
        <w:object w:dxaOrig="9660" w:dyaOrig="420" w14:anchorId="7FAE8967">
          <v:shape id="_x0000_i1102" type="#_x0000_t75" style="width:439.5pt;height:19pt" o:ole="">
            <v:imagedata r:id="rId170" o:title=""/>
          </v:shape>
          <o:OLEObject Type="Embed" ProgID="Equation.3" ShapeID="_x0000_i1102" DrawAspect="Content" ObjectID="_1845714559" r:id="rId171"/>
        </w:object>
      </w:r>
    </w:p>
    <w:p w14:paraId="5F6B0FC3" w14:textId="7A192E9C" w:rsidR="002C3E37" w:rsidRPr="0034323A" w:rsidRDefault="00222F5A" w:rsidP="002C3E37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3340" w:dyaOrig="720" w14:anchorId="65DA2961">
          <v:shape id="_x0000_i1103" type="#_x0000_t75" style="width:165pt;height:25.5pt" o:ole="">
            <v:imagedata r:id="rId172" o:title=""/>
          </v:shape>
          <o:OLEObject Type="Embed" ProgID="Equation.3" ShapeID="_x0000_i1103" DrawAspect="Content" ObjectID="_1845714560" r:id="rId173"/>
        </w:object>
      </w:r>
      <w:r w:rsidR="002C3E37" w:rsidRPr="0034323A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ab/>
      </w:r>
      <w:r w:rsidR="00F417C9">
        <w:rPr>
          <w:position w:val="-32"/>
          <w:sz w:val="18"/>
          <w:szCs w:val="18"/>
        </w:rPr>
        <w:tab/>
      </w:r>
      <w:r w:rsidR="002C3E37" w:rsidRPr="0034323A">
        <w:rPr>
          <w:position w:val="-32"/>
          <w:sz w:val="18"/>
          <w:szCs w:val="18"/>
        </w:rPr>
        <w:t>(29)</w:t>
      </w:r>
    </w:p>
    <w:p w14:paraId="29489D22" w14:textId="331E06B1" w:rsidR="002C3E37" w:rsidRPr="0034323A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1920" w:dyaOrig="720" w14:anchorId="7D725CE7">
          <v:shape id="_x0000_i1104" type="#_x0000_t75" style="width:71pt;height:26pt" o:ole="">
            <v:imagedata r:id="rId174" o:title=""/>
          </v:shape>
          <o:OLEObject Type="Embed" ProgID="Equation.3" ShapeID="_x0000_i1104" DrawAspect="Content" ObjectID="_1845714561" r:id="rId175"/>
        </w:object>
      </w:r>
      <w:r w:rsidRPr="0034323A">
        <w:rPr>
          <w:position w:val="-32"/>
          <w:sz w:val="18"/>
          <w:szCs w:val="18"/>
        </w:rPr>
        <w:tab/>
      </w:r>
      <w:r w:rsidRPr="0034323A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>
        <w:rPr>
          <w:position w:val="-32"/>
          <w:sz w:val="18"/>
          <w:szCs w:val="18"/>
        </w:rPr>
        <w:tab/>
      </w:r>
      <w:r w:rsidRPr="0034323A">
        <w:rPr>
          <w:position w:val="-32"/>
          <w:sz w:val="18"/>
          <w:szCs w:val="18"/>
        </w:rPr>
        <w:t xml:space="preserve"> </w:t>
      </w:r>
      <w:r w:rsidR="00F417C9">
        <w:rPr>
          <w:position w:val="-32"/>
          <w:sz w:val="18"/>
          <w:szCs w:val="18"/>
        </w:rPr>
        <w:tab/>
      </w:r>
      <w:r w:rsidRPr="0034323A">
        <w:rPr>
          <w:position w:val="-32"/>
          <w:sz w:val="18"/>
          <w:szCs w:val="18"/>
        </w:rPr>
        <w:t>(30)</w:t>
      </w:r>
    </w:p>
    <w:p w14:paraId="41607045" w14:textId="77777777" w:rsidR="002C3E37" w:rsidRPr="0034323A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>
        <w:rPr>
          <w:sz w:val="18"/>
          <w:szCs w:val="18"/>
        </w:rPr>
        <w:t xml:space="preserve"> </w:t>
      </w:r>
      <w:r w:rsidRPr="0034323A">
        <w:rPr>
          <w:position w:val="-12"/>
          <w:sz w:val="18"/>
          <w:szCs w:val="18"/>
        </w:rPr>
        <w:object w:dxaOrig="999" w:dyaOrig="360" w14:anchorId="276314FD">
          <v:shape id="_x0000_i1105" type="#_x0000_t75" style="width:35.5pt;height:14.5pt" o:ole="">
            <v:imagedata r:id="rId176" o:title=""/>
          </v:shape>
          <o:OLEObject Type="Embed" ProgID="Equation.3" ShapeID="_x0000_i1105" DrawAspect="Content" ObjectID="_1845714562" r:id="rId177"/>
        </w:objec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 w:rsidRPr="0034323A">
        <w:rPr>
          <w:position w:val="-12"/>
          <w:sz w:val="18"/>
          <w:szCs w:val="18"/>
        </w:rPr>
        <w:object w:dxaOrig="2120" w:dyaOrig="360" w14:anchorId="1F28E62F">
          <v:shape id="_x0000_i1106" type="#_x0000_t75" style="width:88.5pt;height:17pt" o:ole="">
            <v:imagedata r:id="rId178" o:title=""/>
          </v:shape>
          <o:OLEObject Type="Embed" ProgID="Equation.3" ShapeID="_x0000_i1106" DrawAspect="Content" ObjectID="_1845714563" r:id="rId179"/>
        </w:object>
      </w:r>
    </w:p>
    <w:p w14:paraId="6EDD4424" w14:textId="58256C11" w:rsidR="009356BD" w:rsidRPr="00F417C9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Therefore,</w:t>
      </w:r>
      <w:r>
        <w:rPr>
          <w:sz w:val="18"/>
          <w:szCs w:val="18"/>
        </w:rPr>
        <w:t xml:space="preserve"> </w:t>
      </w:r>
      <w:r w:rsidRPr="0034323A">
        <w:rPr>
          <w:position w:val="-12"/>
          <w:sz w:val="18"/>
          <w:szCs w:val="18"/>
        </w:rPr>
        <w:object w:dxaOrig="1120" w:dyaOrig="360" w14:anchorId="7F135C5B">
          <v:shape id="_x0000_i1107" type="#_x0000_t75" style="width:56pt;height:16pt" o:ole="">
            <v:imagedata r:id="rId180" o:title=""/>
          </v:shape>
          <o:OLEObject Type="Embed" ProgID="Equation.3" ShapeID="_x0000_i1107" DrawAspect="Content" ObjectID="_1845714564" r:id="rId181"/>
        </w:object>
      </w:r>
      <w:r w:rsidRPr="0034323A">
        <w:rPr>
          <w:sz w:val="18"/>
          <w:szCs w:val="18"/>
        </w:rPr>
        <w:t>if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only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>
        <w:rPr>
          <w:sz w:val="18"/>
          <w:szCs w:val="18"/>
        </w:rPr>
        <w:t xml:space="preserve"> </w:t>
      </w:r>
      <w:r w:rsidRPr="0034323A">
        <w:rPr>
          <w:position w:val="-28"/>
          <w:sz w:val="18"/>
          <w:szCs w:val="18"/>
        </w:rPr>
        <w:object w:dxaOrig="1359" w:dyaOrig="700" w14:anchorId="24CB139C">
          <v:shape id="_x0000_i1108" type="#_x0000_t75" style="width:53.5pt;height:19.5pt" o:ole="">
            <v:imagedata r:id="rId182" o:title=""/>
          </v:shape>
          <o:OLEObject Type="Embed" ProgID="Equation.3" ShapeID="_x0000_i1108" DrawAspect="Content" ObjectID="_1845714565" r:id="rId183"/>
        </w:object>
      </w:r>
    </w:p>
    <w:p w14:paraId="66F74CCE" w14:textId="15116A3D" w:rsidR="002C3E37" w:rsidRDefault="002C3E37" w:rsidP="002C3E37">
      <w:pPr>
        <w:pStyle w:val="NoSpacing"/>
        <w:jc w:val="both"/>
        <w:rPr>
          <w:b/>
          <w:sz w:val="18"/>
          <w:szCs w:val="18"/>
        </w:rPr>
      </w:pPr>
      <w:r w:rsidRPr="00775097">
        <w:rPr>
          <w:b/>
          <w:i/>
          <w:iCs/>
          <w:sz w:val="18"/>
          <w:szCs w:val="18"/>
        </w:rPr>
        <w:t xml:space="preserve">Comparison Between </w:t>
      </w:r>
      <w:r w:rsidRPr="00775097">
        <w:rPr>
          <w:b/>
          <w:i/>
          <w:iCs/>
          <w:position w:val="-14"/>
          <w:sz w:val="18"/>
          <w:szCs w:val="18"/>
        </w:rPr>
        <w:object w:dxaOrig="1280" w:dyaOrig="400" w14:anchorId="1DBC0797">
          <v:shape id="_x0000_i1109" type="#_x0000_t75" style="width:60.5pt;height:14.5pt" o:ole="">
            <v:imagedata r:id="rId184" o:title=""/>
          </v:shape>
          <o:OLEObject Type="Embed" ProgID="Equation.3" ShapeID="_x0000_i1109" DrawAspect="Content" ObjectID="_1845714566" r:id="rId185"/>
        </w:object>
      </w:r>
      <w:r w:rsidRPr="00775097">
        <w:rPr>
          <w:b/>
          <w:i/>
          <w:iCs/>
          <w:sz w:val="18"/>
          <w:szCs w:val="18"/>
        </w:rPr>
        <w:t xml:space="preserve"> and</w:t>
      </w:r>
      <w:r w:rsidRPr="0034323A">
        <w:rPr>
          <w:b/>
          <w:position w:val="-12"/>
          <w:sz w:val="18"/>
          <w:szCs w:val="18"/>
        </w:rPr>
        <w:object w:dxaOrig="1320" w:dyaOrig="380" w14:anchorId="517BDD02">
          <v:shape id="_x0000_i1110" type="#_x0000_t75" style="width:59.5pt;height:14.5pt" o:ole="">
            <v:imagedata r:id="rId186" o:title=""/>
          </v:shape>
          <o:OLEObject Type="Embed" ProgID="Equation.3" ShapeID="_x0000_i1110" DrawAspect="Content" ObjectID="_1845714567" r:id="rId187"/>
        </w:object>
      </w:r>
    </w:p>
    <w:p w14:paraId="384A66A9" w14:textId="77777777" w:rsidR="002C3E37" w:rsidRPr="00775097" w:rsidRDefault="002C3E37" w:rsidP="002C3E37">
      <w:pPr>
        <w:pStyle w:val="NoSpacing"/>
        <w:jc w:val="both"/>
        <w:rPr>
          <w:b/>
          <w:i/>
          <w:iCs/>
          <w:sz w:val="18"/>
          <w:szCs w:val="18"/>
        </w:rPr>
      </w:pPr>
      <w:r w:rsidRPr="00775097">
        <w:rPr>
          <w:b/>
          <w:i/>
          <w:iCs/>
          <w:sz w:val="18"/>
          <w:szCs w:val="18"/>
        </w:rPr>
        <w:t>Theorem III</w:t>
      </w:r>
    </w:p>
    <w:p w14:paraId="58CB0777" w14:textId="21F37D0F" w:rsidR="002C3E37" w:rsidRPr="00F417C9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position w:val="-14"/>
          <w:sz w:val="18"/>
          <w:szCs w:val="18"/>
        </w:rPr>
        <w:object w:dxaOrig="2760" w:dyaOrig="400" w14:anchorId="17DA7590">
          <v:shape id="_x0000_i1111" type="#_x0000_t75" style="width:134.5pt;height:14.5pt" o:ole="">
            <v:imagedata r:id="rId188" o:title=""/>
          </v:shape>
          <o:OLEObject Type="Embed" ProgID="Equation.3" ShapeID="_x0000_i1111" DrawAspect="Content" ObjectID="_1845714568" r:id="rId189"/>
        </w:objec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only</w:t>
      </w:r>
      <w:r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>
        <w:rPr>
          <w:sz w:val="18"/>
          <w:szCs w:val="18"/>
        </w:rPr>
        <w:t xml:space="preserve"> </w:t>
      </w:r>
      <w:r w:rsidRPr="0034323A">
        <w:rPr>
          <w:position w:val="-28"/>
          <w:sz w:val="18"/>
          <w:szCs w:val="18"/>
        </w:rPr>
        <w:object w:dxaOrig="1400" w:dyaOrig="680" w14:anchorId="32DCD501">
          <v:shape id="_x0000_i1112" type="#_x0000_t75" style="width:1in;height:24pt" o:ole="">
            <v:imagedata r:id="rId190" o:title=""/>
          </v:shape>
          <o:OLEObject Type="Embed" ProgID="Equation.3" ShapeID="_x0000_i1112" DrawAspect="Content" ObjectID="_1845714569" r:id="rId191"/>
        </w:object>
      </w:r>
    </w:p>
    <w:p w14:paraId="7FEA3BA4" w14:textId="77777777" w:rsidR="002C3E37" w:rsidRPr="00775097" w:rsidRDefault="002C3E37" w:rsidP="002C3E37">
      <w:pPr>
        <w:pStyle w:val="NoSpacing"/>
        <w:jc w:val="both"/>
        <w:rPr>
          <w:b/>
          <w:i/>
          <w:iCs/>
          <w:sz w:val="18"/>
          <w:szCs w:val="18"/>
        </w:rPr>
      </w:pPr>
      <w:r w:rsidRPr="00775097">
        <w:rPr>
          <w:b/>
          <w:i/>
          <w:iCs/>
          <w:sz w:val="18"/>
          <w:szCs w:val="18"/>
        </w:rPr>
        <w:t>Proof</w:t>
      </w:r>
    </w:p>
    <w:p w14:paraId="2B97A5B8" w14:textId="57FEF37E" w:rsidR="00207F5F" w:rsidRDefault="002C3E37" w:rsidP="002C3E37">
      <w:pPr>
        <w:pStyle w:val="NoSpacing"/>
        <w:jc w:val="both"/>
        <w:rPr>
          <w:sz w:val="18"/>
          <w:szCs w:val="18"/>
        </w:rPr>
      </w:pPr>
      <w:r w:rsidRPr="0034323A">
        <w:rPr>
          <w:b/>
          <w:position w:val="-12"/>
          <w:sz w:val="18"/>
          <w:szCs w:val="18"/>
        </w:rPr>
        <w:object w:dxaOrig="540" w:dyaOrig="360" w14:anchorId="5CE449F9">
          <v:shape id="_x0000_i1113" type="#_x0000_t75" style="width:25.5pt;height:16pt" o:ole="">
            <v:imagedata r:id="rId192" o:title=""/>
          </v:shape>
          <o:OLEObject Type="Embed" ProgID="Equation.3" ShapeID="_x0000_i1113" DrawAspect="Content" ObjectID="_1845714570" r:id="rId193"/>
        </w:object>
      </w:r>
      <w:r w:rsidRPr="0034323A">
        <w:rPr>
          <w:position w:val="-14"/>
          <w:sz w:val="18"/>
          <w:szCs w:val="18"/>
        </w:rPr>
        <w:object w:dxaOrig="2740" w:dyaOrig="400" w14:anchorId="3CF6C1A7">
          <v:shape id="_x0000_i1114" type="#_x0000_t75" style="width:134.5pt;height:16pt" o:ole="">
            <v:imagedata r:id="rId194" o:title=""/>
          </v:shape>
          <o:OLEObject Type="Embed" ProgID="Equation.3" ShapeID="_x0000_i1114" DrawAspect="Content" ObjectID="_1845714571" r:id="rId195"/>
        </w:object>
      </w:r>
    </w:p>
    <w:p w14:paraId="6E76F521" w14:textId="2FDC661F" w:rsidR="004A1E8E" w:rsidRPr="0034323A" w:rsidRDefault="00222F5A" w:rsidP="004870DE">
      <w:pPr>
        <w:pStyle w:val="NoSpacing"/>
        <w:rPr>
          <w:sz w:val="18"/>
          <w:szCs w:val="18"/>
        </w:rPr>
      </w:pPr>
      <w:r w:rsidRPr="0034323A">
        <w:rPr>
          <w:position w:val="-34"/>
          <w:sz w:val="18"/>
          <w:szCs w:val="18"/>
        </w:rPr>
        <w:object w:dxaOrig="9560" w:dyaOrig="800" w14:anchorId="7E8E71F5">
          <v:shape id="_x0000_i1115" type="#_x0000_t75" style="width:410pt;height:28.5pt" o:ole="">
            <v:imagedata r:id="rId196" o:title=""/>
          </v:shape>
          <o:OLEObject Type="Embed" ProgID="Equation.3" ShapeID="_x0000_i1115" DrawAspect="Content" ObjectID="_1845714572" r:id="rId197"/>
        </w:object>
      </w:r>
    </w:p>
    <w:p w14:paraId="59006BAC" w14:textId="77777777" w:rsidR="00352C5A" w:rsidRDefault="00352C5A" w:rsidP="004A1E8E">
      <w:pPr>
        <w:pStyle w:val="NoSpacing"/>
        <w:jc w:val="both"/>
        <w:rPr>
          <w:sz w:val="18"/>
          <w:szCs w:val="18"/>
        </w:rPr>
      </w:pPr>
    </w:p>
    <w:p w14:paraId="529CB86B" w14:textId="70431819" w:rsidR="00352C5A" w:rsidRDefault="00352C5A" w:rsidP="004A1E8E">
      <w:pPr>
        <w:pStyle w:val="NoSpacing"/>
        <w:jc w:val="both"/>
        <w:rPr>
          <w:sz w:val="18"/>
          <w:szCs w:val="18"/>
        </w:rPr>
        <w:sectPr w:rsidR="00352C5A" w:rsidSect="00462AEC">
          <w:type w:val="continuous"/>
          <w:pgSz w:w="11901" w:h="16840" w:code="9"/>
          <w:pgMar w:top="1440" w:right="1440" w:bottom="1440" w:left="1440" w:header="706" w:footer="706" w:gutter="0"/>
          <w:cols w:space="202"/>
          <w:docGrid w:linePitch="360"/>
        </w:sectPr>
      </w:pPr>
    </w:p>
    <w:p w14:paraId="71AD2910" w14:textId="399E38D3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‘k’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individual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(2024a),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(2024b),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‘d</w:t>
      </w:r>
      <w:r w:rsidRPr="0034323A">
        <w:rPr>
          <w:sz w:val="18"/>
          <w:szCs w:val="18"/>
        </w:rPr>
        <w:t>’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</w:p>
    <w:p w14:paraId="1B0D3DC1" w14:textId="5CD73BCF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Let</w:t>
      </w:r>
      <w:r w:rsidR="00E30C21">
        <w:rPr>
          <w:sz w:val="18"/>
          <w:szCs w:val="18"/>
        </w:rPr>
        <w:t xml:space="preserve"> </w:t>
      </w:r>
      <w:r w:rsidR="00222F5A" w:rsidRPr="0034323A">
        <w:rPr>
          <w:position w:val="-12"/>
          <w:sz w:val="18"/>
          <w:szCs w:val="18"/>
        </w:rPr>
        <w:object w:dxaOrig="4260" w:dyaOrig="400" w14:anchorId="39B6AD6E">
          <v:shape id="_x0000_i1116" type="#_x0000_t75" style="width:210.5pt;height:15pt" o:ole="">
            <v:imagedata r:id="rId198" o:title=""/>
          </v:shape>
          <o:OLEObject Type="Embed" ProgID="Equation.3" ShapeID="_x0000_i1116" DrawAspect="Content" ObjectID="_1845714573" r:id="rId199"/>
        </w:object>
      </w:r>
    </w:p>
    <w:p w14:paraId="6606E12A" w14:textId="259C05F6" w:rsidR="004A1E8E" w:rsidRPr="0034323A" w:rsidRDefault="004870DE" w:rsidP="004A1E8E">
      <w:pPr>
        <w:pStyle w:val="NoSpacing"/>
        <w:jc w:val="both"/>
        <w:rPr>
          <w:sz w:val="18"/>
          <w:szCs w:val="18"/>
        </w:rPr>
      </w:pPr>
      <w:r w:rsidRPr="0034323A">
        <w:rPr>
          <w:b/>
          <w:position w:val="-32"/>
          <w:sz w:val="18"/>
          <w:szCs w:val="18"/>
        </w:rPr>
        <w:object w:dxaOrig="7320" w:dyaOrig="760" w14:anchorId="30281E51">
          <v:shape id="_x0000_i1117" type="#_x0000_t75" style="width:365.5pt;height:25.5pt" o:ole="">
            <v:imagedata r:id="rId200" o:title=""/>
          </v:shape>
          <o:OLEObject Type="Embed" ProgID="Equation.3" ShapeID="_x0000_i1117" DrawAspect="Content" ObjectID="_1845714574" r:id="rId201"/>
        </w:object>
      </w:r>
      <w:r w:rsidR="004A1E8E" w:rsidRPr="0034323A">
        <w:rPr>
          <w:b/>
          <w:position w:val="-32"/>
          <w:sz w:val="18"/>
          <w:szCs w:val="18"/>
        </w:rPr>
        <w:tab/>
      </w:r>
      <w:r w:rsidR="004A1E8E" w:rsidRPr="0034323A">
        <w:rPr>
          <w:bCs/>
          <w:position w:val="-32"/>
          <w:sz w:val="18"/>
          <w:szCs w:val="18"/>
        </w:rPr>
        <w:t>(31)</w:t>
      </w:r>
    </w:p>
    <w:p w14:paraId="30F8F01C" w14:textId="77777777" w:rsidR="004A1E8E" w:rsidRPr="0034323A" w:rsidRDefault="004A1E8E" w:rsidP="004A1E8E">
      <w:pPr>
        <w:pStyle w:val="NoSpacing"/>
        <w:jc w:val="both"/>
        <w:rPr>
          <w:b/>
          <w:sz w:val="18"/>
          <w:szCs w:val="18"/>
        </w:rPr>
      </w:pPr>
    </w:p>
    <w:p w14:paraId="59203292" w14:textId="4A52068B" w:rsidR="004A1E8E" w:rsidRPr="0034323A" w:rsidRDefault="004870DE" w:rsidP="004A1E8E">
      <w:pPr>
        <w:pStyle w:val="NoSpacing"/>
        <w:jc w:val="both"/>
        <w:rPr>
          <w:b/>
          <w:sz w:val="18"/>
          <w:szCs w:val="18"/>
        </w:rPr>
      </w:pPr>
      <w:r w:rsidRPr="0034323A">
        <w:rPr>
          <w:b/>
          <w:position w:val="-32"/>
          <w:sz w:val="18"/>
          <w:szCs w:val="18"/>
        </w:rPr>
        <w:object w:dxaOrig="8640" w:dyaOrig="760" w14:anchorId="0E1FDC99">
          <v:shape id="_x0000_i1118" type="#_x0000_t75" style="width:362.5pt;height:26.5pt" o:ole="">
            <v:imagedata r:id="rId202" o:title=""/>
          </v:shape>
          <o:OLEObject Type="Embed" ProgID="Equation.3" ShapeID="_x0000_i1118" DrawAspect="Content" ObjectID="_1845714575" r:id="rId203"/>
        </w:object>
      </w:r>
      <w:r w:rsidR="00222F5A">
        <w:rPr>
          <w:b/>
          <w:sz w:val="18"/>
          <w:szCs w:val="18"/>
        </w:rPr>
        <w:tab/>
      </w:r>
      <w:r w:rsidR="004A1E8E" w:rsidRPr="0034323A">
        <w:rPr>
          <w:bCs/>
          <w:sz w:val="18"/>
          <w:szCs w:val="18"/>
        </w:rPr>
        <w:t>(32)</w:t>
      </w:r>
    </w:p>
    <w:p w14:paraId="2B06C402" w14:textId="5BEFBF07" w:rsidR="004A1E8E" w:rsidRPr="0034323A" w:rsidRDefault="00E2006A" w:rsidP="004A1E8E">
      <w:pPr>
        <w:pStyle w:val="NoSpacing"/>
        <w:jc w:val="both"/>
        <w:rPr>
          <w:position w:val="-32"/>
          <w:sz w:val="18"/>
          <w:szCs w:val="18"/>
        </w:rPr>
      </w:pPr>
      <w:r>
        <w:rPr>
          <w:noProof/>
          <w:position w:val="-32"/>
          <w:sz w:val="18"/>
          <w:szCs w:val="18"/>
        </w:rPr>
        <w:drawing>
          <wp:inline distT="0" distB="0" distL="0" distR="0" wp14:anchorId="74816534" wp14:editId="58CD20BC">
            <wp:extent cx="1958454" cy="299720"/>
            <wp:effectExtent l="0" t="0" r="381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77" cy="303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</w:r>
      <w:r w:rsidR="00EA46CE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>(33)</w:t>
      </w:r>
    </w:p>
    <w:p w14:paraId="3D9A461C" w14:textId="77777777" w:rsidR="004A1E8E" w:rsidRPr="0034323A" w:rsidRDefault="004A1E8E" w:rsidP="004A1E8E">
      <w:pPr>
        <w:pStyle w:val="NoSpacing"/>
        <w:jc w:val="both"/>
        <w:rPr>
          <w:rFonts w:eastAsiaTheme="minorEastAsia"/>
          <w:position w:val="-32"/>
          <w:sz w:val="18"/>
          <w:szCs w:val="18"/>
        </w:rPr>
      </w:pPr>
      <w:r w:rsidRPr="0034323A">
        <w:rPr>
          <w:rFonts w:eastAsiaTheme="minorEastAsia"/>
          <w:position w:val="-32"/>
          <w:sz w:val="18"/>
          <w:szCs w:val="18"/>
        </w:rPr>
        <w:t>where;</w:t>
      </w:r>
    </w:p>
    <w:p w14:paraId="628081A7" w14:textId="55727A05" w:rsidR="004A1E8E" w:rsidRPr="0034323A" w:rsidRDefault="004870DE" w:rsidP="004A1E8E">
      <w:pPr>
        <w:pStyle w:val="NoSpacing"/>
        <w:jc w:val="both"/>
        <w:rPr>
          <w:rFonts w:eastAsiaTheme="minorEastAsia"/>
          <w:sz w:val="18"/>
          <w:szCs w:val="18"/>
        </w:rPr>
      </w:pPr>
      <w:r w:rsidRPr="0034323A">
        <w:rPr>
          <w:position w:val="-12"/>
          <w:sz w:val="18"/>
          <w:szCs w:val="18"/>
        </w:rPr>
        <w:object w:dxaOrig="9480" w:dyaOrig="380" w14:anchorId="04E86100">
          <v:shape id="_x0000_i1119" type="#_x0000_t75" style="width:353pt;height:16pt" o:ole="">
            <v:imagedata r:id="rId205" o:title=""/>
          </v:shape>
          <o:OLEObject Type="Embed" ProgID="Equation.3" ShapeID="_x0000_i1119" DrawAspect="Content" ObjectID="_1845714576" r:id="rId206"/>
        </w:object>
      </w:r>
    </w:p>
    <w:p w14:paraId="76FAC991" w14:textId="178069C1" w:rsidR="004A1E8E" w:rsidRPr="0034323A" w:rsidRDefault="004870DE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3739" w:dyaOrig="760" w14:anchorId="61DDE9E1">
          <v:shape id="_x0000_i1120" type="#_x0000_t75" style="width:183pt;height:25.5pt" o:ole="">
            <v:imagedata r:id="rId207" o:title=""/>
          </v:shape>
          <o:OLEObject Type="Embed" ProgID="Equation.3" ShapeID="_x0000_i1120" DrawAspect="Content" ObjectID="_1845714577" r:id="rId208"/>
        </w:object>
      </w:r>
      <w:r w:rsidR="004A1E8E" w:rsidRPr="0034323A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ab/>
        <w:t>(34)</w:t>
      </w:r>
    </w:p>
    <w:p w14:paraId="27EA5503" w14:textId="63CC186C" w:rsidR="00641372" w:rsidRDefault="00641372" w:rsidP="004A1E8E">
      <w:pPr>
        <w:pStyle w:val="NoSpacing"/>
        <w:jc w:val="both"/>
        <w:rPr>
          <w:sz w:val="18"/>
          <w:szCs w:val="18"/>
        </w:rPr>
        <w:sectPr w:rsidR="00641372" w:rsidSect="00641372">
          <w:type w:val="continuous"/>
          <w:pgSz w:w="11901" w:h="16840" w:code="9"/>
          <w:pgMar w:top="1440" w:right="1440" w:bottom="1440" w:left="1440" w:header="706" w:footer="706" w:gutter="0"/>
          <w:cols w:space="202"/>
          <w:docGrid w:linePitch="360"/>
        </w:sectPr>
      </w:pPr>
    </w:p>
    <w:p w14:paraId="0E13C115" w14:textId="2A42151D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=</w:t>
      </w:r>
      <w:r w:rsidR="00A90801" w:rsidRPr="0034323A">
        <w:rPr>
          <w:position w:val="-30"/>
          <w:sz w:val="18"/>
          <w:szCs w:val="18"/>
        </w:rPr>
        <w:object w:dxaOrig="3300" w:dyaOrig="720" w14:anchorId="19625560">
          <v:shape id="_x0000_i1121" type="#_x0000_t75" style="width:132pt;height:25pt" o:ole="">
            <v:imagedata r:id="rId209" o:title=""/>
          </v:shape>
          <o:OLEObject Type="Embed" ProgID="Equation.3" ShapeID="_x0000_i1121" DrawAspect="Content" ObjectID="_1845714578" r:id="rId210"/>
        </w:object>
      </w:r>
      <w:r w:rsidRPr="0034323A">
        <w:rPr>
          <w:position w:val="-30"/>
          <w:sz w:val="18"/>
          <w:szCs w:val="18"/>
        </w:rPr>
        <w:tab/>
      </w:r>
      <w:r w:rsidRPr="0034323A">
        <w:rPr>
          <w:position w:val="-30"/>
          <w:sz w:val="18"/>
          <w:szCs w:val="18"/>
        </w:rPr>
        <w:tab/>
      </w:r>
      <w:r w:rsidR="00F417C9">
        <w:rPr>
          <w:position w:val="-30"/>
          <w:sz w:val="18"/>
          <w:szCs w:val="18"/>
        </w:rPr>
        <w:t>(</w:t>
      </w:r>
      <w:r w:rsidRPr="0034323A">
        <w:rPr>
          <w:position w:val="-30"/>
          <w:sz w:val="18"/>
          <w:szCs w:val="18"/>
        </w:rPr>
        <w:t>35)</w:t>
      </w:r>
    </w:p>
    <w:p w14:paraId="6AA77E48" w14:textId="77777777" w:rsidR="00FA2BEE" w:rsidRDefault="00A90801" w:rsidP="004A1E8E">
      <w:pPr>
        <w:pStyle w:val="NoSpacing"/>
        <w:jc w:val="both"/>
        <w:rPr>
          <w:position w:val="-30"/>
          <w:sz w:val="18"/>
          <w:szCs w:val="18"/>
        </w:rPr>
      </w:pPr>
      <w:r w:rsidRPr="0034323A">
        <w:rPr>
          <w:position w:val="-30"/>
          <w:sz w:val="18"/>
          <w:szCs w:val="18"/>
        </w:rPr>
        <w:object w:dxaOrig="1640" w:dyaOrig="700" w14:anchorId="6C720848">
          <v:shape id="_x0000_i1122" type="#_x0000_t75" style="width:76.5pt;height:29.5pt" o:ole="">
            <v:imagedata r:id="rId211" o:title=""/>
          </v:shape>
          <o:OLEObject Type="Embed" ProgID="Equation.3" ShapeID="_x0000_i1122" DrawAspect="Content" ObjectID="_1845714579" r:id="rId212"/>
        </w:object>
      </w:r>
      <w:r w:rsidR="004A1E8E" w:rsidRPr="0034323A">
        <w:rPr>
          <w:position w:val="-30"/>
          <w:sz w:val="18"/>
          <w:szCs w:val="18"/>
        </w:rPr>
        <w:tab/>
      </w:r>
      <w:r w:rsidR="004A1E8E" w:rsidRPr="0034323A">
        <w:rPr>
          <w:position w:val="-30"/>
          <w:sz w:val="18"/>
          <w:szCs w:val="18"/>
        </w:rPr>
        <w:tab/>
      </w:r>
      <w:r w:rsidR="004A1E8E" w:rsidRPr="0034323A">
        <w:rPr>
          <w:position w:val="-30"/>
          <w:sz w:val="18"/>
          <w:szCs w:val="18"/>
        </w:rPr>
        <w:tab/>
      </w:r>
      <w:r w:rsidR="00FA2BEE">
        <w:rPr>
          <w:position w:val="-30"/>
          <w:sz w:val="18"/>
          <w:szCs w:val="18"/>
        </w:rPr>
        <w:t>(36)</w:t>
      </w:r>
    </w:p>
    <w:p w14:paraId="6A47CFA7" w14:textId="13F2E2D6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0A5D9B" w:rsidRPr="0034323A">
        <w:rPr>
          <w:position w:val="-12"/>
          <w:sz w:val="18"/>
          <w:szCs w:val="18"/>
        </w:rPr>
        <w:object w:dxaOrig="1480" w:dyaOrig="360" w14:anchorId="6DB4AC23">
          <v:shape id="_x0000_i1123" type="#_x0000_t75" style="width:66.5pt;height:13.5pt" o:ole="">
            <v:imagedata r:id="rId213" o:title=""/>
          </v:shape>
          <o:OLEObject Type="Embed" ProgID="Equation.3" ShapeID="_x0000_i1123" DrawAspect="Content" ObjectID="_1845714580" r:id="rId214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="000A5D9B" w:rsidRPr="0034323A">
        <w:rPr>
          <w:position w:val="-12"/>
          <w:sz w:val="18"/>
          <w:szCs w:val="18"/>
        </w:rPr>
        <w:object w:dxaOrig="2040" w:dyaOrig="380" w14:anchorId="473CAFD4">
          <v:shape id="_x0000_i1124" type="#_x0000_t75" style="width:78pt;height:16pt" o:ole="">
            <v:imagedata r:id="rId215" o:title=""/>
          </v:shape>
          <o:OLEObject Type="Embed" ProgID="Equation.3" ShapeID="_x0000_i1124" DrawAspect="Content" ObjectID="_1845714581" r:id="rId216"/>
        </w:object>
      </w:r>
    </w:p>
    <w:p w14:paraId="5FF63021" w14:textId="73AA3998" w:rsidR="004A1E8E" w:rsidRPr="0034323A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Thus,</w:t>
      </w:r>
      <w:r w:rsidR="00E30C21">
        <w:rPr>
          <w:sz w:val="18"/>
          <w:szCs w:val="18"/>
        </w:rPr>
        <w:t xml:space="preserve"> </w:t>
      </w:r>
      <w:r w:rsidR="000A5D9B" w:rsidRPr="0034323A">
        <w:rPr>
          <w:position w:val="-12"/>
          <w:sz w:val="18"/>
          <w:szCs w:val="18"/>
        </w:rPr>
        <w:object w:dxaOrig="1160" w:dyaOrig="360" w14:anchorId="7E322E41">
          <v:shape id="_x0000_i1125" type="#_x0000_t75" style="width:42pt;height:16pt" o:ole="">
            <v:imagedata r:id="rId217" o:title=""/>
          </v:shape>
          <o:OLEObject Type="Embed" ProgID="Equation.3" ShapeID="_x0000_i1125" DrawAspect="Content" ObjectID="_1845714582" r:id="rId218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="00FA2BEE" w:rsidRPr="0034323A">
        <w:rPr>
          <w:position w:val="-28"/>
          <w:sz w:val="18"/>
          <w:szCs w:val="18"/>
        </w:rPr>
        <w:object w:dxaOrig="1400" w:dyaOrig="680" w14:anchorId="66257670">
          <v:shape id="_x0000_i1126" type="#_x0000_t75" style="width:52.5pt;height:23.5pt" o:ole="">
            <v:imagedata r:id="rId219" o:title=""/>
          </v:shape>
          <o:OLEObject Type="Embed" ProgID="Equation.3" ShapeID="_x0000_i1126" DrawAspect="Content" ObjectID="_1845714583" r:id="rId220"/>
        </w:object>
      </w:r>
    </w:p>
    <w:p w14:paraId="3BA3FFB6" w14:textId="77777777" w:rsidR="00A90801" w:rsidRDefault="00A90801" w:rsidP="004A1E8E">
      <w:pPr>
        <w:pStyle w:val="NoSpacing"/>
        <w:jc w:val="both"/>
        <w:rPr>
          <w:b/>
          <w:sz w:val="18"/>
          <w:szCs w:val="18"/>
        </w:rPr>
      </w:pPr>
    </w:p>
    <w:p w14:paraId="02A14280" w14:textId="3DE95664" w:rsidR="004A1E8E" w:rsidRPr="00A90801" w:rsidRDefault="004A1E8E" w:rsidP="004A1E8E">
      <w:pPr>
        <w:pStyle w:val="NoSpacing"/>
        <w:jc w:val="both"/>
        <w:rPr>
          <w:b/>
          <w:i/>
          <w:iCs/>
          <w:sz w:val="18"/>
          <w:szCs w:val="18"/>
        </w:rPr>
      </w:pPr>
      <w:r w:rsidRPr="00A90801">
        <w:rPr>
          <w:b/>
          <w:i/>
          <w:iCs/>
          <w:sz w:val="18"/>
          <w:szCs w:val="18"/>
        </w:rPr>
        <w:lastRenderedPageBreak/>
        <w:t>Selection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of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Robust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Shrinkage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Parameter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for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the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Robust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PCA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with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Ridge</w:t>
      </w:r>
      <w:r w:rsidR="00E30C21" w:rsidRPr="00A90801">
        <w:rPr>
          <w:b/>
          <w:i/>
          <w:iCs/>
          <w:sz w:val="18"/>
          <w:szCs w:val="18"/>
        </w:rPr>
        <w:t xml:space="preserve"> </w:t>
      </w:r>
      <w:r w:rsidRPr="00A90801">
        <w:rPr>
          <w:b/>
          <w:i/>
          <w:iCs/>
          <w:sz w:val="18"/>
          <w:szCs w:val="18"/>
        </w:rPr>
        <w:t>Estimator</w:t>
      </w:r>
    </w:p>
    <w:p w14:paraId="2947DB36" w14:textId="77777777" w:rsidR="00A914A2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Assume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position w:val="-6"/>
          <w:sz w:val="18"/>
          <w:szCs w:val="18"/>
        </w:rPr>
        <w:object w:dxaOrig="660" w:dyaOrig="320" w14:anchorId="463D8639">
          <v:shape id="_x0000_i1127" type="#_x0000_t75" style="width:31pt;height:15.5pt" o:ole="">
            <v:imagedata r:id="rId221" o:title=""/>
          </v:shape>
          <o:OLEObject Type="Embed" ProgID="Equation.3" ShapeID="_x0000_i1127" DrawAspect="Content" ObjectID="_1845714584" r:id="rId222"/>
        </w:object>
      </w:r>
      <w:r w:rsidRPr="0034323A">
        <w:rPr>
          <w:sz w:val="18"/>
          <w:szCs w:val="18"/>
        </w:rPr>
        <w:t>~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N(0,1)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simply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position w:val="-6"/>
          <w:sz w:val="18"/>
          <w:szCs w:val="18"/>
        </w:rPr>
        <w:object w:dxaOrig="660" w:dyaOrig="320" w14:anchorId="415302E3">
          <v:shape id="_x0000_i1128" type="#_x0000_t75" style="width:31pt;height:15.5pt" o:ole="">
            <v:imagedata r:id="rId223" o:title=""/>
          </v:shape>
          <o:OLEObject Type="Embed" ProgID="Equation.3" ShapeID="_x0000_i1128" DrawAspect="Content" ObjectID="_1845714585" r:id="rId224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normal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distribution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equals</w:t>
      </w:r>
      <w:r w:rsidR="00E30C21">
        <w:rPr>
          <w:sz w:val="18"/>
          <w:szCs w:val="18"/>
        </w:rPr>
        <w:t xml:space="preserve"> </w:t>
      </w:r>
      <w:r w:rsidR="003F6115" w:rsidRPr="0034323A">
        <w:rPr>
          <w:position w:val="-10"/>
          <w:sz w:val="18"/>
          <w:szCs w:val="18"/>
        </w:rPr>
        <w:object w:dxaOrig="1060" w:dyaOrig="380" w14:anchorId="28A29190">
          <v:shape id="_x0000_i1129" type="#_x0000_t75" style="width:51pt;height:14.5pt" o:ole="">
            <v:imagedata r:id="rId225" o:title=""/>
          </v:shape>
          <o:OLEObject Type="Embed" ProgID="Equation.3" ShapeID="_x0000_i1129" DrawAspect="Content" ObjectID="_1845714586" r:id="rId226"/>
        </w:objec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="003F6115" w:rsidRPr="0034323A">
        <w:rPr>
          <w:position w:val="-16"/>
          <w:sz w:val="18"/>
          <w:szCs w:val="18"/>
        </w:rPr>
        <w:object w:dxaOrig="1579" w:dyaOrig="480" w14:anchorId="7FB705A5">
          <v:shape id="_x0000_i1130" type="#_x0000_t75" style="width:81.5pt;height:18.5pt" o:ole="">
            <v:imagedata r:id="rId227" o:title=""/>
          </v:shape>
          <o:OLEObject Type="Embed" ProgID="Equation.3" ShapeID="_x0000_i1130" DrawAspect="Content" ObjectID="_1845714587" r:id="rId228"/>
        </w:object>
      </w:r>
      <w:r w:rsidR="005B1923" w:rsidRPr="0034323A">
        <w:rPr>
          <w:position w:val="-10"/>
          <w:sz w:val="18"/>
          <w:szCs w:val="18"/>
        </w:rPr>
        <w:object w:dxaOrig="1660" w:dyaOrig="380" w14:anchorId="2B607DF5">
          <v:shape id="_x0000_i1131" type="#_x0000_t75" style="width:1in;height:12.5pt" o:ole="">
            <v:imagedata r:id="rId229" o:title=""/>
          </v:shape>
          <o:OLEObject Type="Embed" ProgID="Equation.3" ShapeID="_x0000_i1131" DrawAspect="Content" ObjectID="_1845714588" r:id="rId230"/>
        </w:object>
      </w:r>
      <w:r w:rsidRPr="0034323A">
        <w:rPr>
          <w:sz w:val="18"/>
          <w:szCs w:val="18"/>
        </w:rPr>
        <w:t>Therefore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assumption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holds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especially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purpose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="003F6115" w:rsidRPr="0034323A">
        <w:rPr>
          <w:position w:val="-12"/>
          <w:sz w:val="18"/>
          <w:szCs w:val="18"/>
        </w:rPr>
        <w:object w:dxaOrig="3560" w:dyaOrig="440" w14:anchorId="2FCCF2F3">
          <v:shape id="_x0000_i1132" type="#_x0000_t75" style="width:166.5pt;height:15pt" o:ole="">
            <v:imagedata r:id="rId231" o:title=""/>
          </v:shape>
          <o:OLEObject Type="Embed" ProgID="Equation.3" ShapeID="_x0000_i1132" DrawAspect="Content" ObjectID="_1845714589" r:id="rId232"/>
        </w:objec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Pr="0034323A">
        <w:rPr>
          <w:position w:val="-12"/>
          <w:sz w:val="18"/>
          <w:szCs w:val="18"/>
        </w:rPr>
        <w:object w:dxaOrig="300" w:dyaOrig="360" w14:anchorId="64913109">
          <v:shape id="_x0000_i1133" type="#_x0000_t75" style="width:16pt;height:21pt" o:ole="">
            <v:imagedata r:id="rId233" o:title=""/>
          </v:shape>
          <o:OLEObject Type="Embed" ProgID="Equation.3" ShapeID="_x0000_i1133" DrawAspect="Content" ObjectID="_1845714590" r:id="rId234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scale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According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Huber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="00A914A2" w:rsidRPr="0034323A">
        <w:rPr>
          <w:position w:val="-12"/>
          <w:sz w:val="18"/>
          <w:szCs w:val="18"/>
        </w:rPr>
        <w:object w:dxaOrig="900" w:dyaOrig="400" w14:anchorId="31132187">
          <v:shape id="_x0000_i1134" type="#_x0000_t75" style="width:46.5pt;height:16pt" o:ole="">
            <v:imagedata r:id="rId235" o:title=""/>
          </v:shape>
          <o:OLEObject Type="Embed" ProgID="Equation.3" ShapeID="_x0000_i1134" DrawAspect="Content" ObjectID="_1845714591" r:id="rId236"/>
        </w:object>
      </w:r>
      <w:r w:rsidR="00A914A2" w:rsidRPr="0034323A">
        <w:rPr>
          <w:position w:val="-12"/>
          <w:sz w:val="18"/>
          <w:szCs w:val="18"/>
        </w:rPr>
        <w:object w:dxaOrig="740" w:dyaOrig="380" w14:anchorId="45FA0A2A">
          <v:shape id="_x0000_i1135" type="#_x0000_t75" style="width:36pt;height:16.5pt" o:ole="">
            <v:imagedata r:id="rId237" o:title=""/>
          </v:shape>
          <o:OLEObject Type="Embed" ProgID="Equation.3" ShapeID="_x0000_i1135" DrawAspect="Content" ObjectID="_1845714592" r:id="rId238"/>
        </w:object>
      </w:r>
      <w:r w:rsidRPr="0034323A">
        <w:rPr>
          <w:sz w:val="18"/>
          <w:szCs w:val="18"/>
        </w:rPr>
        <w:t>i.e</w:t>
      </w:r>
      <w:r w:rsidR="00A914A2" w:rsidRPr="0034323A">
        <w:rPr>
          <w:position w:val="-12"/>
          <w:sz w:val="18"/>
          <w:szCs w:val="18"/>
        </w:rPr>
        <w:object w:dxaOrig="1800" w:dyaOrig="380" w14:anchorId="2464CA19">
          <v:shape id="_x0000_i1136" type="#_x0000_t75" style="width:85pt;height:14.5pt" o:ole="">
            <v:imagedata r:id="rId239" o:title=""/>
          </v:shape>
          <o:OLEObject Type="Embed" ProgID="Equation.3" ShapeID="_x0000_i1136" DrawAspect="Content" ObjectID="_1845714593" r:id="rId240"/>
        </w:objec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="00A914A2" w:rsidRPr="0034323A">
        <w:rPr>
          <w:position w:val="-28"/>
          <w:sz w:val="18"/>
          <w:szCs w:val="18"/>
        </w:rPr>
        <w:object w:dxaOrig="1219" w:dyaOrig="700" w14:anchorId="49A9D695">
          <v:shape id="_x0000_i1137" type="#_x0000_t75" style="width:62pt;height:21.5pt" o:ole="">
            <v:imagedata r:id="rId241" o:title=""/>
          </v:shape>
          <o:OLEObject Type="Embed" ProgID="Equation.3" ShapeID="_x0000_i1137" DrawAspect="Content" ObjectID="_1845714594" r:id="rId242"/>
        </w:objec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</w:p>
    <w:p w14:paraId="7F80DA2D" w14:textId="1DE8158B" w:rsidR="004A1E8E" w:rsidRPr="0034323A" w:rsidRDefault="004A1E8E" w:rsidP="004A1E8E">
      <w:pPr>
        <w:pStyle w:val="NoSpacing"/>
        <w:jc w:val="both"/>
        <w:rPr>
          <w:rFonts w:eastAsiaTheme="minorEastAsia"/>
          <w:sz w:val="18"/>
          <w:szCs w:val="18"/>
        </w:rPr>
      </w:pPr>
      <m:oMath>
        <m:r>
          <w:rPr>
            <w:rFonts w:ascii="Cambria Math" w:hAnsi="Cambria Math"/>
            <w:i/>
            <w:position w:val="-6"/>
            <w:sz w:val="18"/>
            <w:szCs w:val="18"/>
          </w:rPr>
          <w:object w:dxaOrig="320" w:dyaOrig="320" w14:anchorId="1399E022">
            <v:shape id="_x0000_i1138" type="#_x0000_t75" style="width:15.5pt;height:15.5pt" o:ole="">
              <v:imagedata r:id="rId243" o:title=""/>
            </v:shape>
            <o:OLEObject Type="Embed" ProgID="Equation.3" ShapeID="_x0000_i1138" DrawAspect="Content" ObjectID="_1845714595" r:id="rId244"/>
          </w:object>
        </m:r>
      </m:oMath>
      <w:r w:rsidRPr="0034323A">
        <w:rPr>
          <w:rFonts w:eastAsiaTheme="minorEastAsia"/>
          <w:sz w:val="18"/>
          <w:szCs w:val="18"/>
        </w:rPr>
        <w:t>=</w:t>
      </w:r>
      <w:r w:rsidR="00662865" w:rsidRPr="0034323A">
        <w:rPr>
          <w:rFonts w:eastAsiaTheme="minorEastAsia"/>
          <w:position w:val="-66"/>
          <w:sz w:val="18"/>
          <w:szCs w:val="18"/>
        </w:rPr>
        <w:object w:dxaOrig="2640" w:dyaOrig="1440" w14:anchorId="11382F34">
          <v:shape id="_x0000_i1139" type="#_x0000_t75" style="width:121pt;height:44.5pt" o:ole="">
            <v:imagedata r:id="rId245" o:title=""/>
          </v:shape>
          <o:OLEObject Type="Embed" ProgID="Equation.3" ShapeID="_x0000_i1139" DrawAspect="Content" ObjectID="_1845714596" r:id="rId246"/>
        </w:object>
      </w:r>
      <w:r w:rsidR="00BB4353">
        <w:rPr>
          <w:rFonts w:eastAsiaTheme="minorEastAsia"/>
          <w:sz w:val="18"/>
          <w:szCs w:val="18"/>
        </w:rPr>
        <w:tab/>
      </w:r>
      <w:r w:rsidRPr="0034323A">
        <w:rPr>
          <w:rFonts w:eastAsiaTheme="minorEastAsia"/>
          <w:sz w:val="18"/>
          <w:szCs w:val="18"/>
        </w:rPr>
        <w:tab/>
        <w:t>(37)</w:t>
      </w:r>
    </w:p>
    <w:p w14:paraId="0D3EDA9A" w14:textId="5D4F4E24" w:rsidR="004A1E8E" w:rsidRPr="0034323A" w:rsidRDefault="004A1E8E" w:rsidP="004A1E8E">
      <w:pPr>
        <w:pStyle w:val="NoSpacing"/>
        <w:jc w:val="both"/>
        <w:rPr>
          <w:rFonts w:eastAsiaTheme="minorEastAsia"/>
          <w:sz w:val="18"/>
          <w:szCs w:val="18"/>
        </w:rPr>
      </w:pPr>
      <w:r w:rsidRPr="0034323A">
        <w:rPr>
          <w:rFonts w:eastAsiaTheme="minorEastAsia"/>
          <w:sz w:val="18"/>
          <w:szCs w:val="18"/>
        </w:rPr>
        <w:t>Hence,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following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the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submission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of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sz w:val="18"/>
          <w:szCs w:val="18"/>
        </w:rPr>
        <w:t>Hoerl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(2024a),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(2024b)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  <w:r w:rsidR="00E30C21">
        <w:rPr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the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biasing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parameter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for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robust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M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PCA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–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Ridge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estimators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are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as</w:t>
      </w:r>
      <w:r w:rsidR="00E30C21">
        <w:rPr>
          <w:rFonts w:eastAsiaTheme="minorEastAsia"/>
          <w:sz w:val="18"/>
          <w:szCs w:val="18"/>
        </w:rPr>
        <w:t xml:space="preserve"> </w:t>
      </w:r>
      <w:r w:rsidRPr="0034323A">
        <w:rPr>
          <w:rFonts w:eastAsiaTheme="minorEastAsia"/>
          <w:sz w:val="18"/>
          <w:szCs w:val="18"/>
        </w:rPr>
        <w:t>follows:</w:t>
      </w:r>
    </w:p>
    <w:p w14:paraId="3F54FFDE" w14:textId="1C0A1945" w:rsidR="004A1E8E" w:rsidRPr="0034323A" w:rsidRDefault="00662865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28"/>
          <w:sz w:val="18"/>
          <w:szCs w:val="18"/>
        </w:rPr>
        <w:object w:dxaOrig="2700" w:dyaOrig="680" w14:anchorId="33778FDE">
          <v:shape id="_x0000_i1140" type="#_x0000_t75" style="width:133.5pt;height:25.5pt" o:ole="">
            <v:imagedata r:id="rId247" o:title=""/>
          </v:shape>
          <o:OLEObject Type="Embed" ProgID="Equation.3" ShapeID="_x0000_i1140" DrawAspect="Content" ObjectID="_1845714597" r:id="rId248"/>
        </w:object>
      </w:r>
      <w:r w:rsidR="004A1E8E" w:rsidRPr="0034323A">
        <w:rPr>
          <w:position w:val="-28"/>
          <w:sz w:val="18"/>
          <w:szCs w:val="18"/>
        </w:rPr>
        <w:tab/>
      </w:r>
      <w:r w:rsidR="004A1E8E" w:rsidRPr="0034323A">
        <w:rPr>
          <w:position w:val="-28"/>
          <w:sz w:val="18"/>
          <w:szCs w:val="18"/>
        </w:rPr>
        <w:tab/>
        <w:t>(38)</w:t>
      </w:r>
    </w:p>
    <w:p w14:paraId="0AECB145" w14:textId="5F3C13E8" w:rsidR="004A1E8E" w:rsidRPr="0034323A" w:rsidRDefault="00B9084F" w:rsidP="00A90801">
      <w:pPr>
        <w:pStyle w:val="NoSpacing"/>
        <w:rPr>
          <w:sz w:val="18"/>
          <w:szCs w:val="18"/>
        </w:rPr>
      </w:pPr>
      <w:r w:rsidRPr="0034323A">
        <w:rPr>
          <w:position w:val="-12"/>
          <w:sz w:val="18"/>
          <w:szCs w:val="18"/>
        </w:rPr>
        <w:object w:dxaOrig="840" w:dyaOrig="380" w14:anchorId="0CD71769">
          <v:shape id="_x0000_i1141" type="#_x0000_t75" style="width:36pt;height:18pt" o:ole="">
            <v:imagedata r:id="rId249" o:title=""/>
          </v:shape>
          <o:OLEObject Type="Embed" ProgID="Equation.3" ShapeID="_x0000_i1141" DrawAspect="Content" ObjectID="_1845714598" r:id="rId250"/>
        </w:object>
      </w:r>
      <w:r w:rsidRPr="0034323A">
        <w:rPr>
          <w:position w:val="-26"/>
          <w:sz w:val="18"/>
          <w:szCs w:val="18"/>
        </w:rPr>
        <w:object w:dxaOrig="980" w:dyaOrig="580" w14:anchorId="32A9CFDE">
          <v:shape id="_x0000_i1142" type="#_x0000_t75" style="width:34pt;height:21pt" o:ole="">
            <v:imagedata r:id="rId251" o:title=""/>
          </v:shape>
          <o:OLEObject Type="Embed" ProgID="Equation.3" ShapeID="_x0000_i1142" DrawAspect="Content" ObjectID="_1845714599" r:id="rId252"/>
        </w:object>
      </w:r>
      <w:r w:rsidR="00F417C9" w:rsidRPr="0034323A">
        <w:rPr>
          <w:position w:val="-42"/>
          <w:sz w:val="18"/>
          <w:szCs w:val="18"/>
        </w:rPr>
        <w:object w:dxaOrig="4660" w:dyaOrig="960" w14:anchorId="37983E62">
          <v:shape id="_x0000_i1143" type="#_x0000_t75" style="width:105pt;height:27.5pt" o:ole="">
            <v:imagedata r:id="rId253" o:title=""/>
          </v:shape>
          <o:OLEObject Type="Embed" ProgID="Equation.3" ShapeID="_x0000_i1143" DrawAspect="Content" ObjectID="_1845714600" r:id="rId254"/>
        </w:object>
      </w:r>
      <w:r w:rsidR="00F417C9">
        <w:rPr>
          <w:position w:val="-42"/>
          <w:sz w:val="18"/>
          <w:szCs w:val="18"/>
        </w:rPr>
        <w:tab/>
      </w:r>
      <w:r w:rsidR="004A1E8E" w:rsidRPr="0034323A">
        <w:rPr>
          <w:position w:val="-42"/>
          <w:sz w:val="18"/>
          <w:szCs w:val="18"/>
        </w:rPr>
        <w:t>(39)</w:t>
      </w:r>
    </w:p>
    <w:p w14:paraId="2BF4A7F2" w14:textId="71E61CC3" w:rsidR="004A1E8E" w:rsidRPr="0034323A" w:rsidRDefault="00B9084F" w:rsidP="004A1E8E">
      <w:pPr>
        <w:pStyle w:val="NoSpacing"/>
        <w:jc w:val="both"/>
        <w:rPr>
          <w:sz w:val="18"/>
          <w:szCs w:val="18"/>
        </w:rPr>
      </w:pPr>
      <w:r w:rsidRPr="0034323A">
        <w:rPr>
          <w:position w:val="-24"/>
          <w:sz w:val="18"/>
          <w:szCs w:val="18"/>
        </w:rPr>
        <w:object w:dxaOrig="1800" w:dyaOrig="600" w14:anchorId="669DFB0F">
          <v:shape id="_x0000_i1144" type="#_x0000_t75" style="width:92.5pt;height:23.5pt" o:ole="">
            <v:imagedata r:id="rId255" o:title=""/>
          </v:shape>
          <o:OLEObject Type="Embed" ProgID="Equation.3" ShapeID="_x0000_i1144" DrawAspect="Content" ObjectID="_1845714601" r:id="rId256"/>
        </w:object>
      </w:r>
      <w:r w:rsidR="004A1E8E" w:rsidRPr="0034323A">
        <w:rPr>
          <w:position w:val="-24"/>
          <w:sz w:val="18"/>
          <w:szCs w:val="18"/>
        </w:rPr>
        <w:tab/>
      </w:r>
      <w:r w:rsidR="004A1E8E" w:rsidRPr="0034323A">
        <w:rPr>
          <w:position w:val="-24"/>
          <w:sz w:val="18"/>
          <w:szCs w:val="18"/>
        </w:rPr>
        <w:tab/>
      </w:r>
      <w:r w:rsidR="004A1E8E" w:rsidRPr="0034323A">
        <w:rPr>
          <w:position w:val="-24"/>
          <w:sz w:val="18"/>
          <w:szCs w:val="18"/>
        </w:rPr>
        <w:tab/>
        <w:t>(40)</w:t>
      </w:r>
    </w:p>
    <w:p w14:paraId="63DBB113" w14:textId="376C6E9D" w:rsidR="004A1E8E" w:rsidRPr="0034323A" w:rsidRDefault="00B9084F" w:rsidP="004A1E8E">
      <w:pPr>
        <w:pStyle w:val="NoSpacing"/>
        <w:jc w:val="both"/>
        <w:rPr>
          <w:position w:val="-32"/>
          <w:sz w:val="18"/>
          <w:szCs w:val="18"/>
        </w:rPr>
      </w:pPr>
      <w:r w:rsidRPr="0034323A">
        <w:rPr>
          <w:position w:val="-32"/>
          <w:sz w:val="18"/>
          <w:szCs w:val="18"/>
        </w:rPr>
        <w:object w:dxaOrig="2900" w:dyaOrig="760" w14:anchorId="55B556E6">
          <v:shape id="_x0000_i1145" type="#_x0000_t75" style="width:2in;height:27pt" o:ole="">
            <v:imagedata r:id="rId257" o:title=""/>
          </v:shape>
          <o:OLEObject Type="Embed" ProgID="Equation.3" ShapeID="_x0000_i1145" DrawAspect="Content" ObjectID="_1845714602" r:id="rId258"/>
        </w:object>
      </w:r>
      <w:r w:rsidR="004A1E8E" w:rsidRPr="0034323A">
        <w:rPr>
          <w:position w:val="-32"/>
          <w:sz w:val="18"/>
          <w:szCs w:val="18"/>
        </w:rPr>
        <w:tab/>
      </w:r>
      <w:r w:rsidR="004A1E8E" w:rsidRPr="0034323A">
        <w:rPr>
          <w:position w:val="-32"/>
          <w:sz w:val="18"/>
          <w:szCs w:val="18"/>
        </w:rPr>
        <w:tab/>
        <w:t>(41)</w:t>
      </w:r>
    </w:p>
    <w:p w14:paraId="7E250EA6" w14:textId="487FDA98" w:rsidR="004A1E8E" w:rsidRDefault="004A1E8E" w:rsidP="004A1E8E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</w:p>
    <w:p w14:paraId="6BF1CD10" w14:textId="77777777" w:rsidR="00777F16" w:rsidRPr="0034323A" w:rsidRDefault="00777F16" w:rsidP="004A1E8E">
      <w:pPr>
        <w:pStyle w:val="NoSpacing"/>
        <w:jc w:val="both"/>
        <w:rPr>
          <w:sz w:val="18"/>
          <w:szCs w:val="18"/>
        </w:rPr>
      </w:pPr>
    </w:p>
    <w:p w14:paraId="6EAFF3F5" w14:textId="28562D5B" w:rsidR="004A1E8E" w:rsidRPr="00777F16" w:rsidRDefault="004A1E8E" w:rsidP="004A1E8E">
      <w:pPr>
        <w:autoSpaceDE w:val="0"/>
        <w:autoSpaceDN w:val="0"/>
        <w:adjustRightInd w:val="0"/>
        <w:jc w:val="both"/>
        <w:rPr>
          <w:b/>
          <w:i/>
          <w:iCs/>
          <w:sz w:val="18"/>
          <w:szCs w:val="18"/>
        </w:rPr>
      </w:pPr>
      <w:r w:rsidRPr="00777F16">
        <w:rPr>
          <w:b/>
          <w:i/>
          <w:iCs/>
          <w:sz w:val="18"/>
          <w:szCs w:val="18"/>
        </w:rPr>
        <w:t>Simulation</w:t>
      </w:r>
      <w:r w:rsidR="00E30C21" w:rsidRPr="00777F16">
        <w:rPr>
          <w:b/>
          <w:i/>
          <w:iCs/>
          <w:sz w:val="18"/>
          <w:szCs w:val="18"/>
        </w:rPr>
        <w:t xml:space="preserve"> </w:t>
      </w:r>
      <w:r w:rsidRPr="00777F16">
        <w:rPr>
          <w:b/>
          <w:i/>
          <w:iCs/>
          <w:sz w:val="18"/>
          <w:szCs w:val="18"/>
        </w:rPr>
        <w:t>Procedure</w:t>
      </w:r>
      <w:r w:rsidR="00E30C21" w:rsidRPr="00777F16">
        <w:rPr>
          <w:b/>
          <w:i/>
          <w:iCs/>
          <w:sz w:val="18"/>
          <w:szCs w:val="18"/>
        </w:rPr>
        <w:t xml:space="preserve"> </w:t>
      </w:r>
      <w:r w:rsidRPr="00777F16">
        <w:rPr>
          <w:b/>
          <w:i/>
          <w:iCs/>
          <w:sz w:val="18"/>
          <w:szCs w:val="18"/>
        </w:rPr>
        <w:t>and</w:t>
      </w:r>
      <w:r w:rsidR="00E30C21" w:rsidRPr="00777F16">
        <w:rPr>
          <w:b/>
          <w:i/>
          <w:iCs/>
          <w:sz w:val="18"/>
          <w:szCs w:val="18"/>
        </w:rPr>
        <w:t xml:space="preserve"> </w:t>
      </w:r>
      <w:r w:rsidRPr="00777F16">
        <w:rPr>
          <w:b/>
          <w:i/>
          <w:iCs/>
          <w:sz w:val="18"/>
          <w:szCs w:val="18"/>
        </w:rPr>
        <w:t>Design</w:t>
      </w:r>
    </w:p>
    <w:p w14:paraId="6F2EEF5E" w14:textId="6E5A67B3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Carlo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carried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examine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validate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(5),</w:t>
      </w:r>
      <w:r w:rsidR="00E30C21">
        <w:rPr>
          <w:sz w:val="18"/>
          <w:szCs w:val="18"/>
        </w:rPr>
        <w:t xml:space="preserve"> </w:t>
      </w:r>
    </w:p>
    <w:p w14:paraId="76A1E29B" w14:textId="270BC0BF" w:rsidR="004A1E8E" w:rsidRPr="0034323A" w:rsidRDefault="004A1E8E" w:rsidP="004A1E8E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i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…,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n;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6,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e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  <m:r>
          <w:rPr>
            <w:rFonts w:ascii="Cambria Math" w:hAnsi="Cambria Math"/>
            <w:sz w:val="18"/>
            <w:szCs w:val="18"/>
          </w:rPr>
          <m:t>~N(0,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σ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I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n</m:t>
            </m:r>
          </m:sub>
        </m:sSub>
        <m:r>
          <w:rPr>
            <w:rFonts w:ascii="Cambria Math" w:hAnsi="Cambria Math"/>
            <w:sz w:val="18"/>
            <w:szCs w:val="18"/>
          </w:rPr>
          <m:t>),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ti,</m:t>
            </m:r>
          </m:sub>
        </m:sSub>
      </m:oMath>
      <w:r w:rsidRPr="0034323A">
        <w:rPr>
          <w:sz w:val="18"/>
          <w:szCs w:val="18"/>
        </w:rPr>
        <w:fldChar w:fldCharType="begin"/>
      </w:r>
      <w:r w:rsidRPr="0034323A">
        <w:rPr>
          <w:sz w:val="18"/>
          <w:szCs w:val="1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sz w:val="18"/>
            <w:szCs w:val="18"/>
          </w:rPr>
          <m:t>~N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0,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σ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Ι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sz w:val="18"/>
            <w:szCs w:val="18"/>
          </w:rPr>
          <m:t>,</m:t>
        </m:r>
      </m:oMath>
      <w:r w:rsidRPr="0034323A">
        <w:rPr>
          <w:sz w:val="18"/>
          <w:szCs w:val="18"/>
        </w:rPr>
        <w:fldChar w:fldCharType="end"/>
      </w:r>
      <w:r w:rsidRPr="0034323A">
        <w:rPr>
          <w:sz w:val="18"/>
          <w:szCs w:val="18"/>
        </w:rPr>
        <w:t>t=1,2,…,n;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1,2,...,p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fixed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generated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procedure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2017;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2019;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2023a):</w:t>
      </w:r>
    </w:p>
    <w:p w14:paraId="3B7F3F15" w14:textId="37861235" w:rsidR="004A1E8E" w:rsidRPr="0034323A" w:rsidRDefault="003F6115" w:rsidP="004A1E8E">
      <w:pPr>
        <w:jc w:val="both"/>
        <w:rPr>
          <w:sz w:val="18"/>
          <w:szCs w:val="18"/>
        </w:rPr>
      </w:pPr>
      <w:r w:rsidRPr="0034323A">
        <w:rPr>
          <w:position w:val="-14"/>
          <w:sz w:val="18"/>
          <w:szCs w:val="18"/>
        </w:rPr>
        <w:object w:dxaOrig="2460" w:dyaOrig="580" w14:anchorId="28D39756">
          <v:shape id="_x0000_i1146" type="#_x0000_t75" style="width:123pt;height:20pt" o:ole="">
            <v:imagedata r:id="rId259" o:title=""/>
          </v:shape>
          <o:OLEObject Type="Embed" ProgID="Equation.3" ShapeID="_x0000_i1146" DrawAspect="Content" ObjectID="_1845714603" r:id="rId260"/>
        </w:object>
      </w:r>
      <w:r w:rsidR="004A1E8E" w:rsidRPr="0034323A">
        <w:rPr>
          <w:sz w:val="18"/>
          <w:szCs w:val="18"/>
        </w:rPr>
        <w:tab/>
      </w:r>
      <w:r w:rsidR="00E30C21">
        <w:rPr>
          <w:sz w:val="18"/>
          <w:szCs w:val="18"/>
        </w:rPr>
        <w:t xml:space="preserve">             </w:t>
      </w:r>
      <w:r w:rsidR="00657552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>(42)</w:t>
      </w:r>
    </w:p>
    <w:p w14:paraId="1BA3DC54" w14:textId="51D4F9B6" w:rsidR="004A1E8E" w:rsidRPr="0034323A" w:rsidRDefault="004A1E8E" w:rsidP="004A1E8E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Z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ti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independent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standard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normal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distribution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zero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constant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variance,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ρ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 xml:space="preserve"> </m:t>
        </m:r>
      </m:oMath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correlation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between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number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terms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t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generated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normally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distributed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zero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σ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2</m:t>
            </m:r>
          </m:sup>
        </m:sSup>
      </m:oMath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e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term.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Carlo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conduct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experiment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varying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30,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50,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250);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</w:t>
      </w:r>
      <m:oMath>
        <m:r>
          <m:rPr>
            <m:sty m:val="p"/>
          </m:rPr>
          <w:rPr>
            <w:rFonts w:ascii="Cambria Math" w:hAnsi="Cambria Math"/>
            <w:sz w:val="18"/>
            <w:szCs w:val="18"/>
          </w:rPr>
          <m:t>ρ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0.8,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0.9,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0.95,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0.99,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0.999).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study,</w:t>
      </w:r>
      <w:r w:rsidR="00E30C21">
        <w:rPr>
          <w:sz w:val="18"/>
          <w:szCs w:val="1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18"/>
            <w:szCs w:val="18"/>
          </w:rPr>
          <m:t>σ</m:t>
        </m:r>
      </m:oMath>
      <w:r w:rsidRPr="0034323A">
        <w:rPr>
          <w:sz w:val="18"/>
          <w:szCs w:val="18"/>
          <w:vertAlign w:val="superscript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values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25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100.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E(y</w:t>
      </w:r>
      <w:r w:rsidRPr="0034323A">
        <w:rPr>
          <w:sz w:val="18"/>
          <w:szCs w:val="18"/>
          <w:vertAlign w:val="subscript"/>
        </w:rPr>
        <w:t>i</w:t>
      </w:r>
      <w:r w:rsidRPr="0034323A">
        <w:rPr>
          <w:sz w:val="18"/>
          <w:szCs w:val="18"/>
        </w:rPr>
        <w:t>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value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consideration.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y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  <m:r>
          <w:rPr>
            <w:rFonts w:ascii="Cambria Math" w:hAnsi="Cambria Math"/>
            <w:sz w:val="18"/>
            <w:szCs w:val="18"/>
          </w:rPr>
          <m:t>=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0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1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3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e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y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  <m:r>
          <w:rPr>
            <w:rFonts w:ascii="Cambria Math" w:hAnsi="Cambria Math"/>
            <w:sz w:val="18"/>
            <w:szCs w:val="18"/>
          </w:rPr>
          <m:t>=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0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1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3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4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5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5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6</m:t>
            </m:r>
          </m:sub>
        </m:sSub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6</m:t>
            </m:r>
          </m:sub>
        </m:sSub>
        <m:r>
          <w:rPr>
            <w:rFonts w:ascii="Cambria Math" w:hAnsi="Cambria Math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e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3;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 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0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0.1550494,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1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0.6162552,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0.5311015,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3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0.5604644.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6;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 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0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0.09867566,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1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0.47436618,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0.35373615,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3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0.41280825,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4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0.32653190,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5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0.40968387,</w:t>
      </w:r>
      <w:r w:rsidR="00E30C21">
        <w:rPr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6</m:t>
            </m:r>
          </m:sub>
        </m:sSub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0.44185515.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procedure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(2023a).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procedures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as:</w:t>
      </w:r>
    </w:p>
    <w:p w14:paraId="784831DE" w14:textId="6E29DA2A" w:rsidR="004A1E8E" w:rsidRPr="0034323A" w:rsidRDefault="004A1E8E" w:rsidP="00777F16">
      <w:pPr>
        <w:numPr>
          <w:ilvl w:val="0"/>
          <w:numId w:val="6"/>
        </w:numPr>
        <w:autoSpaceDE w:val="0"/>
        <w:autoSpaceDN w:val="0"/>
        <w:adjustRightInd w:val="0"/>
        <w:ind w:left="450" w:hanging="9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specific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percentage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(10%)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generated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randomly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Equal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Probability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Selection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(EPSM).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according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step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3.</w:t>
      </w:r>
    </w:p>
    <w:p w14:paraId="04AE0A10" w14:textId="31797DB0" w:rsidR="004A1E8E" w:rsidRPr="0034323A" w:rsidRDefault="004A1E8E" w:rsidP="00777F16">
      <w:pPr>
        <w:numPr>
          <w:ilvl w:val="0"/>
          <w:numId w:val="6"/>
        </w:numPr>
        <w:autoSpaceDE w:val="0"/>
        <w:autoSpaceDN w:val="0"/>
        <w:adjustRightInd w:val="0"/>
        <w:ind w:left="450" w:hanging="9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Degree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(k)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magnitude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5.</w:t>
      </w:r>
    </w:p>
    <w:p w14:paraId="23C4B765" w14:textId="5EF7E8A6" w:rsidR="004A1E8E" w:rsidRPr="0034323A" w:rsidRDefault="004A1E8E" w:rsidP="00777F16">
      <w:pPr>
        <w:numPr>
          <w:ilvl w:val="0"/>
          <w:numId w:val="6"/>
        </w:numPr>
        <w:autoSpaceDE w:val="0"/>
        <w:autoSpaceDN w:val="0"/>
        <w:adjustRightInd w:val="0"/>
        <w:ind w:left="450" w:hanging="9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Let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Pr="0034323A">
        <w:rPr>
          <w:sz w:val="18"/>
          <w:szCs w:val="18"/>
          <w:vertAlign w:val="subscript"/>
        </w:rPr>
        <w:t>1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Pr="0034323A">
        <w:rPr>
          <w:sz w:val="18"/>
          <w:szCs w:val="18"/>
          <w:vertAlign w:val="subscript"/>
        </w:rPr>
        <w:t>2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...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Pr="0034323A">
        <w:rPr>
          <w:sz w:val="18"/>
          <w:szCs w:val="18"/>
          <w:vertAlign w:val="subscript"/>
        </w:rPr>
        <w:t>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random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normally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distributed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random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Then,</w:t>
      </w:r>
      <w:r w:rsidR="00E30C21">
        <w:rPr>
          <w:sz w:val="18"/>
          <w:szCs w:val="1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Sup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  <m:sup>
            <m:r>
              <w:rPr>
                <w:rFonts w:ascii="Cambria Math" w:hAnsi="Cambria Math"/>
                <w:sz w:val="18"/>
                <w:szCs w:val="18"/>
              </w:rPr>
              <m:t>*</m:t>
            </m:r>
          </m:sup>
        </m:sSubSup>
        <m:r>
          <w:rPr>
            <w:rFonts w:ascii="Cambria Math" w:hAnsi="Cambria Math"/>
            <w:sz w:val="18"/>
            <w:szCs w:val="18"/>
          </w:rPr>
          <m:t>=k[</m:t>
        </m:r>
        <m:func>
          <m:func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uncPr>
          <m:fName>
            <m:r>
              <w:rPr>
                <w:rFonts w:ascii="Cambria Math" w:hAnsi="Cambria Math"/>
                <w:sz w:val="18"/>
                <w:szCs w:val="18"/>
              </w:rPr>
              <m:t>max</m:t>
            </m:r>
          </m:fName>
          <m:e>
            <m:r>
              <w:rPr>
                <w:rFonts w:ascii="Cambria Math" w:hAnsi="Cambria Math"/>
                <w:sz w:val="18"/>
                <w:szCs w:val="18"/>
              </w:rPr>
              <m:t>(</m:t>
            </m:r>
          </m:e>
        </m:func>
        <m:r>
          <w:rPr>
            <w:rFonts w:ascii="Cambria Math" w:hAnsi="Cambria Math"/>
            <w:sz w:val="18"/>
            <w:szCs w:val="18"/>
          </w:rPr>
          <m:t>x)]+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i</m:t>
            </m:r>
          </m:sub>
        </m:sSub>
      </m:oMath>
    </w:p>
    <w:p w14:paraId="4CBC5E47" w14:textId="113718E7" w:rsidR="004A1E8E" w:rsidRPr="0034323A" w:rsidRDefault="004A1E8E" w:rsidP="00065DCC">
      <w:pPr>
        <w:autoSpaceDE w:val="0"/>
        <w:autoSpaceDN w:val="0"/>
        <w:adjustRightInd w:val="0"/>
        <w:ind w:left="450"/>
        <w:jc w:val="both"/>
        <w:rPr>
          <w:sz w:val="18"/>
          <w:szCs w:val="18"/>
          <w:vertAlign w:val="subscript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18"/>
                <w:szCs w:val="18"/>
                <w:vertAlign w:val="subscript"/>
              </w:rPr>
            </m:ctrlPr>
          </m:sSubSupPr>
          <m:e>
            <m:r>
              <w:rPr>
                <w:rFonts w:ascii="Cambria Math" w:hAnsi="Cambria Math"/>
                <w:sz w:val="18"/>
                <w:szCs w:val="18"/>
                <w:vertAlign w:val="subscript"/>
              </w:rPr>
              <m:t>x</m:t>
            </m:r>
          </m:e>
          <m:sub>
            <m:r>
              <w:rPr>
                <w:rFonts w:ascii="Cambria Math" w:hAnsi="Cambria Math"/>
                <w:sz w:val="18"/>
                <w:szCs w:val="18"/>
                <w:vertAlign w:val="subscript"/>
              </w:rPr>
              <m:t>i</m:t>
            </m:r>
          </m:sub>
          <m:sup>
            <m:r>
              <w:rPr>
                <w:rFonts w:ascii="Cambria Math" w:hAnsi="Cambria Math"/>
                <w:sz w:val="18"/>
                <w:szCs w:val="18"/>
                <w:vertAlign w:val="subscript"/>
              </w:rPr>
              <m:t>*</m:t>
            </m:r>
          </m:sup>
        </m:sSubSup>
        <m:r>
          <w:rPr>
            <w:rFonts w:ascii="Cambria Math" w:hAnsi="Cambria Math"/>
            <w:sz w:val="18"/>
            <w:szCs w:val="18"/>
            <w:vertAlign w:val="subscript"/>
          </w:rPr>
          <m:t>=</m:t>
        </m:r>
      </m:oMath>
      <w:r w:rsidR="00E30C21">
        <w:rPr>
          <w:sz w:val="18"/>
          <w:szCs w:val="18"/>
          <w:vertAlign w:val="subscript"/>
        </w:rPr>
        <w:t xml:space="preserve"> </w:t>
      </w:r>
      <w:r w:rsidRPr="0034323A">
        <w:rPr>
          <w:sz w:val="18"/>
          <w:szCs w:val="18"/>
        </w:rPr>
        <w:t>inflated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observation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replace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Pr="0034323A">
        <w:rPr>
          <w:sz w:val="18"/>
          <w:szCs w:val="18"/>
          <w:vertAlign w:val="subscript"/>
        </w:rPr>
        <w:t>i</w:t>
      </w:r>
    </w:p>
    <w:p w14:paraId="7179B9A9" w14:textId="4B958153" w:rsidR="004A1E8E" w:rsidRPr="0034323A" w:rsidRDefault="004A1E8E" w:rsidP="00065DCC">
      <w:pPr>
        <w:autoSpaceDE w:val="0"/>
        <w:autoSpaceDN w:val="0"/>
        <w:adjustRightInd w:val="0"/>
        <w:ind w:left="450"/>
        <w:jc w:val="both"/>
        <w:rPr>
          <w:sz w:val="18"/>
          <w:szCs w:val="18"/>
        </w:rPr>
      </w:pPr>
      <w:r w:rsidRPr="0034323A">
        <w:rPr>
          <w:sz w:val="18"/>
          <w:szCs w:val="18"/>
          <w:vertAlign w:val="subscript"/>
        </w:rPr>
        <w:tab/>
      </w:r>
      <w:r w:rsidRPr="0034323A">
        <w:rPr>
          <w:sz w:val="18"/>
          <w:szCs w:val="18"/>
        </w:rPr>
        <w:t>x</w:t>
      </w:r>
      <w:r w:rsidRPr="0034323A">
        <w:rPr>
          <w:sz w:val="18"/>
          <w:szCs w:val="18"/>
          <w:vertAlign w:val="subscript"/>
        </w:rPr>
        <w:t>i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observation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replaced.</w:t>
      </w:r>
    </w:p>
    <w:p w14:paraId="65D46980" w14:textId="22642CAB" w:rsidR="004A1E8E" w:rsidRPr="0034323A" w:rsidRDefault="004A1E8E" w:rsidP="00065DCC">
      <w:pPr>
        <w:autoSpaceDE w:val="0"/>
        <w:autoSpaceDN w:val="0"/>
        <w:adjustRightInd w:val="0"/>
        <w:ind w:left="450"/>
        <w:jc w:val="both"/>
        <w:rPr>
          <w:sz w:val="18"/>
          <w:szCs w:val="18"/>
        </w:rPr>
      </w:pPr>
      <w:r w:rsidRPr="0034323A">
        <w:rPr>
          <w:sz w:val="18"/>
          <w:szCs w:val="18"/>
        </w:rPr>
        <w:tab/>
        <w:t>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degree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outlier.</w:t>
      </w:r>
    </w:p>
    <w:p w14:paraId="20E03CED" w14:textId="76DFD299" w:rsidR="004A1E8E" w:rsidRPr="0034323A" w:rsidRDefault="004A1E8E" w:rsidP="00777F16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detail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generating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[see</w:t>
      </w:r>
      <w:r w:rsidR="00E30C21">
        <w:rPr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Alao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i/>
          <w:iCs/>
          <w:color w:val="000000"/>
          <w:sz w:val="18"/>
          <w:szCs w:val="18"/>
        </w:rPr>
        <w:t>et</w:t>
      </w:r>
      <w:r w:rsidR="00E30C21">
        <w:rPr>
          <w:i/>
          <w:iCs/>
          <w:color w:val="000000"/>
          <w:sz w:val="18"/>
          <w:szCs w:val="18"/>
        </w:rPr>
        <w:t xml:space="preserve"> </w:t>
      </w:r>
      <w:r w:rsidRPr="0034323A">
        <w:rPr>
          <w:i/>
          <w:iCs/>
          <w:color w:val="000000"/>
          <w:sz w:val="18"/>
          <w:szCs w:val="18"/>
        </w:rPr>
        <w:t>al.,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(2019);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Arum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and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Ugwuowo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Fayose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et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al.,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(2023a)].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experiment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repeated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1000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times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(number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replication).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criterion.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0A5D9B" w:rsidRPr="0034323A">
        <w:rPr>
          <w:position w:val="-10"/>
          <w:sz w:val="18"/>
          <w:szCs w:val="18"/>
        </w:rPr>
        <w:object w:dxaOrig="240" w:dyaOrig="380" w14:anchorId="586199A7">
          <v:shape id="_x0000_i1147" type="#_x0000_t75" style="width:10pt;height:16.5pt" o:ole="">
            <v:imagedata r:id="rId261" o:title=""/>
          </v:shape>
          <o:OLEObject Type="Embed" ProgID="Equation.3" ShapeID="_x0000_i1147" DrawAspect="Content" ObjectID="_1845714604" r:id="rId262"/>
        </w:objec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defined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follows:</w:t>
      </w:r>
    </w:p>
    <w:p w14:paraId="558E1960" w14:textId="5ABADEB4" w:rsidR="004A1E8E" w:rsidRPr="0034323A" w:rsidRDefault="00777F16" w:rsidP="004A1E8E">
      <w:pPr>
        <w:rPr>
          <w:sz w:val="18"/>
          <w:szCs w:val="18"/>
        </w:rPr>
      </w:pPr>
      <w:r w:rsidRPr="0034323A">
        <w:rPr>
          <w:position w:val="-30"/>
          <w:sz w:val="18"/>
          <w:szCs w:val="18"/>
        </w:rPr>
        <w:object w:dxaOrig="3220" w:dyaOrig="720" w14:anchorId="33508C96">
          <v:shape id="_x0000_i1148" type="#_x0000_t75" style="width:159.5pt;height:28.5pt" o:ole="">
            <v:imagedata r:id="rId263" o:title=""/>
          </v:shape>
          <o:OLEObject Type="Embed" ProgID="Equation.3" ShapeID="_x0000_i1148" DrawAspect="Content" ObjectID="_1845714605" r:id="rId264"/>
        </w:object>
      </w:r>
      <w:r w:rsidR="00065DCC">
        <w:rPr>
          <w:sz w:val="18"/>
          <w:szCs w:val="18"/>
        </w:rPr>
        <w:tab/>
      </w:r>
      <w:r w:rsidR="004A1E8E" w:rsidRPr="0034323A">
        <w:rPr>
          <w:sz w:val="18"/>
          <w:szCs w:val="18"/>
        </w:rPr>
        <w:t>(43)</w:t>
      </w:r>
    </w:p>
    <w:p w14:paraId="47706A71" w14:textId="6FFD08C7" w:rsidR="004A1E8E" w:rsidRPr="0034323A" w:rsidRDefault="004A1E8E" w:rsidP="004A1E8E">
      <w:pPr>
        <w:autoSpaceDE w:val="0"/>
        <w:autoSpaceDN w:val="0"/>
        <w:adjustRightInd w:val="0"/>
        <w:ind w:right="144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where</w:t>
      </w:r>
      <w:r w:rsidR="00E30C21">
        <w:rPr>
          <w:sz w:val="18"/>
          <w:szCs w:val="18"/>
        </w:rPr>
        <w:t xml:space="preserve"> </w:t>
      </w:r>
      <w:r w:rsidR="00065DCC" w:rsidRPr="0034323A">
        <w:rPr>
          <w:position w:val="-14"/>
          <w:sz w:val="18"/>
          <w:szCs w:val="18"/>
        </w:rPr>
        <w:object w:dxaOrig="320" w:dyaOrig="420" w14:anchorId="342E2611">
          <v:shape id="_x0000_i1149" type="#_x0000_t75" style="width:15.5pt;height:15pt" o:ole="">
            <v:imagedata r:id="rId265" o:title=""/>
          </v:shape>
          <o:OLEObject Type="Embed" ProgID="Equation.3" ShapeID="_x0000_i1149" DrawAspect="Content" ObjectID="_1845714606" r:id="rId266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</w:t>
      </w:r>
      <w:r w:rsidRPr="0034323A">
        <w:rPr>
          <w:sz w:val="18"/>
          <w:szCs w:val="18"/>
          <w:vertAlign w:val="superscript"/>
        </w:rPr>
        <w:t>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element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18"/>
            <w:szCs w:val="18"/>
          </w:rPr>
          <m:t>β</m:t>
        </m:r>
      </m:oMath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</w:t>
      </w:r>
      <w:r w:rsidRPr="0034323A">
        <w:rPr>
          <w:sz w:val="18"/>
          <w:szCs w:val="18"/>
          <w:vertAlign w:val="superscript"/>
        </w:rPr>
        <w:t>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replication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gives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="00065DCC" w:rsidRPr="00065DCC">
        <w:rPr>
          <w:position w:val="-12"/>
          <w:sz w:val="14"/>
          <w:szCs w:val="14"/>
        </w:rPr>
        <w:object w:dxaOrig="260" w:dyaOrig="360" w14:anchorId="69773044">
          <v:shape id="_x0000_i1150" type="#_x0000_t75" style="width:10pt;height:16pt" o:ole="">
            <v:imagedata r:id="rId267" o:title=""/>
          </v:shape>
          <o:OLEObject Type="Embed" ProgID="Equation.3" ShapeID="_x0000_i1150" DrawAspect="Content" ObjectID="_1845714607" r:id="rId268"/>
        </w:object>
      </w:r>
      <w:r w:rsidRPr="00065DCC">
        <w:rPr>
          <w:sz w:val="14"/>
          <w:szCs w:val="14"/>
        </w:rPr>
        <w:t>.</w:t>
      </w:r>
      <w:r w:rsidR="00E30C21" w:rsidRPr="00065DCC">
        <w:rPr>
          <w:sz w:val="14"/>
          <w:szCs w:val="14"/>
        </w:rPr>
        <w:t xml:space="preserve"> </w:t>
      </w:r>
      <w:r w:rsidR="00065DCC" w:rsidRPr="0034323A">
        <w:rPr>
          <w:position w:val="-12"/>
          <w:sz w:val="18"/>
          <w:szCs w:val="18"/>
        </w:rPr>
        <w:object w:dxaOrig="260" w:dyaOrig="360" w14:anchorId="1C839598">
          <v:shape id="_x0000_i1151" type="#_x0000_t75" style="width:10pt;height:16pt" o:ole="">
            <v:imagedata r:id="rId267" o:title=""/>
          </v:shape>
          <o:OLEObject Type="Embed" ProgID="Equation.3" ShapeID="_x0000_i1151" DrawAspect="Content" ObjectID="_1845714608" r:id="rId269"/>
        </w:objec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true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value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previously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mentioned.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considered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best.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following:</w:t>
      </w:r>
    </w:p>
    <w:p w14:paraId="3EB0407A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OLS</w:t>
      </w:r>
    </w:p>
    <w:p w14:paraId="0AA6507B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M</w:t>
      </w:r>
    </w:p>
    <w:p w14:paraId="296A2F17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PCA</w:t>
      </w:r>
    </w:p>
    <w:p w14:paraId="699D45DE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MPCA</w:t>
      </w:r>
    </w:p>
    <w:p w14:paraId="518E3E8C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LIU</w:t>
      </w:r>
    </w:p>
    <w:p w14:paraId="59026616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MLIU</w:t>
      </w:r>
    </w:p>
    <w:p w14:paraId="4C13430B" w14:textId="777777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MPCALIU</w:t>
      </w:r>
    </w:p>
    <w:p w14:paraId="19FFC9CD" w14:textId="3AF134E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position w:val="-10"/>
          <w:sz w:val="18"/>
          <w:szCs w:val="18"/>
        </w:rPr>
        <w:object w:dxaOrig="999" w:dyaOrig="340" w14:anchorId="7F0EA97A">
          <v:shape id="_x0000_i1152" type="#_x0000_t75" style="width:51pt;height:15.5pt" o:ole="">
            <v:imagedata r:id="rId270" o:title=""/>
          </v:shape>
          <o:OLEObject Type="Embed" ProgID="Equation.3" ShapeID="_x0000_i1152" DrawAspect="Content" ObjectID="_1845714609" r:id="rId271"/>
        </w:objec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MFA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4ED77EC" w14:textId="0AB33BF0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KGRH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KAM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MHKAM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51E3FED" w14:textId="0C5227C9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KGR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KL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MKL</w:t>
      </w:r>
    </w:p>
    <w:p w14:paraId="14871A80" w14:textId="2B09D5FD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KGR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CK1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MCK1</w:t>
      </w:r>
    </w:p>
    <w:p w14:paraId="1E106B35" w14:textId="4BAC2353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KGR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CK2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MCK2</w:t>
      </w:r>
    </w:p>
    <w:p w14:paraId="76ED8766" w14:textId="0841E5FE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GRKLHM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eastAsia="Times New Roman" w:hAnsi="Times New Roman" w:cs="Times New Roman"/>
          <w:color w:val="000000"/>
          <w:sz w:val="18"/>
          <w:szCs w:val="18"/>
        </w:rPr>
        <w:t>MKLHM</w:t>
      </w:r>
    </w:p>
    <w:p w14:paraId="11704846" w14:textId="665205AA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GRKLFMAX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eastAsia="Times New Roman" w:hAnsi="Times New Roman" w:cs="Times New Roman"/>
          <w:color w:val="000000"/>
          <w:sz w:val="18"/>
          <w:szCs w:val="18"/>
        </w:rPr>
        <w:t>MKLFMAX</w:t>
      </w:r>
    </w:p>
    <w:p w14:paraId="1B914E6B" w14:textId="0B4E7677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GRKLMED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eastAsia="Times New Roman" w:hAnsi="Times New Roman" w:cs="Times New Roman"/>
          <w:color w:val="000000"/>
          <w:sz w:val="18"/>
          <w:szCs w:val="18"/>
        </w:rPr>
        <w:t>MKLMED</w:t>
      </w:r>
    </w:p>
    <w:p w14:paraId="307A200F" w14:textId="73CE2BAE" w:rsidR="004A1E8E" w:rsidRPr="00F03510" w:rsidRDefault="004A1E8E" w:rsidP="00F03510">
      <w:pPr>
        <w:pStyle w:val="ListParagraph"/>
        <w:numPr>
          <w:ilvl w:val="0"/>
          <w:numId w:val="7"/>
        </w:numPr>
        <w:spacing w:after="0" w:line="240" w:lineRule="auto"/>
        <w:ind w:left="450" w:hanging="9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GRCK2MIN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parameter,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abbreviated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eastAsia="Times New Roman" w:hAnsi="Times New Roman" w:cs="Times New Roman"/>
          <w:color w:val="000000"/>
          <w:sz w:val="18"/>
          <w:szCs w:val="18"/>
        </w:rPr>
        <w:t>MCK2MIN</w:t>
      </w:r>
    </w:p>
    <w:p w14:paraId="582CBA56" w14:textId="197E488E" w:rsidR="004A1E8E" w:rsidRPr="00F03510" w:rsidRDefault="004A1E8E" w:rsidP="00F03510">
      <w:pPr>
        <w:pStyle w:val="ListParagraph"/>
        <w:numPr>
          <w:ilvl w:val="0"/>
          <w:numId w:val="7"/>
        </w:numPr>
        <w:spacing w:after="0" w:line="240" w:lineRule="auto"/>
        <w:ind w:left="450" w:hanging="9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position w:val="-10"/>
          <w:sz w:val="18"/>
          <w:szCs w:val="18"/>
        </w:rPr>
        <w:object w:dxaOrig="999" w:dyaOrig="340" w14:anchorId="7088B58A">
          <v:shape id="_x0000_i1153" type="#_x0000_t75" style="width:51pt;height:15.5pt" o:ole="">
            <v:imagedata r:id="rId272" o:title=""/>
          </v:shape>
          <o:OLEObject Type="Embed" ProgID="Equation.3" ShapeID="_x0000_i1153" DrawAspect="Content" ObjectID="_1845714610" r:id="rId273"/>
        </w:objec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MPCAFA.</w:t>
      </w:r>
    </w:p>
    <w:p w14:paraId="46F55BBE" w14:textId="7F34C26B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KGRHKAM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MPCAHKAM.</w:t>
      </w:r>
    </w:p>
    <w:p w14:paraId="4DCD7472" w14:textId="282FFDF8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w:rPr>
            <w:rFonts w:ascii="Cambria Math" w:hAnsi="Cambria Math" w:cs="Times New Roman"/>
            <w:sz w:val="18"/>
            <w:szCs w:val="18"/>
          </w:rPr>
          <m:t>KGR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KL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MPCAKL</w:t>
      </w:r>
    </w:p>
    <w:p w14:paraId="5DF90CE2" w14:textId="4660BF93" w:rsidR="004A1E8E" w:rsidRPr="00F03510" w:rsidRDefault="00E30C21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Robust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PCA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–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ridge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using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KGRCK1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as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the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ridge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parameter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with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PCA.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We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abbreviate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this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as</w:t>
      </w:r>
      <w:r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="004A1E8E" w:rsidRPr="00F03510">
        <w:rPr>
          <w:rFonts w:ascii="Times New Roman" w:hAnsi="Times New Roman" w:cs="Times New Roman"/>
          <w:sz w:val="18"/>
          <w:szCs w:val="18"/>
        </w:rPr>
        <w:t>MPCACK1.</w:t>
      </w:r>
    </w:p>
    <w:p w14:paraId="36702147" w14:textId="739E833B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lastRenderedPageBreak/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KGRCK2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MPCACK2.</w:t>
      </w:r>
    </w:p>
    <w:p w14:paraId="06B97F35" w14:textId="4B959ECC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KGRKLHM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MPCAKLHM</w:t>
      </w:r>
    </w:p>
    <w:p w14:paraId="1551C2A3" w14:textId="19BB3705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KGRKLFMAX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MPCAKLFMAX</w:t>
      </w:r>
    </w:p>
    <w:p w14:paraId="7CA4AB65" w14:textId="3E754EBF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KGRKLMED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MPCAKLMED</w:t>
      </w:r>
    </w:p>
    <w:p w14:paraId="54504D22" w14:textId="1DB6E61F" w:rsidR="004A1E8E" w:rsidRPr="00F03510" w:rsidRDefault="004A1E8E" w:rsidP="00F03510">
      <w:pPr>
        <w:pStyle w:val="ListParagraph"/>
        <w:numPr>
          <w:ilvl w:val="0"/>
          <w:numId w:val="7"/>
        </w:numPr>
        <w:spacing w:after="160" w:line="240" w:lineRule="auto"/>
        <w:ind w:left="450" w:hanging="90"/>
        <w:jc w:val="both"/>
        <w:rPr>
          <w:rFonts w:ascii="Times New Roman" w:hAnsi="Times New Roman" w:cs="Times New Roman"/>
          <w:sz w:val="18"/>
          <w:szCs w:val="18"/>
        </w:rPr>
      </w:pPr>
      <w:r w:rsidRPr="00F03510">
        <w:rPr>
          <w:rFonts w:ascii="Times New Roman" w:hAnsi="Times New Roman" w:cs="Times New Roman"/>
          <w:sz w:val="18"/>
          <w:szCs w:val="18"/>
        </w:rPr>
        <w:t>Robust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–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using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Times New Roman"/>
                <w:sz w:val="18"/>
                <w:szCs w:val="18"/>
              </w:rPr>
              <m:t>KGRCK2MIN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sub>
        </m:sSub>
      </m:oMath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ridge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parameter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with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PCA.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We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abbreviate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this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as</w:t>
      </w:r>
      <w:r w:rsidR="00E30C21" w:rsidRPr="00F03510">
        <w:rPr>
          <w:rFonts w:ascii="Times New Roman" w:hAnsi="Times New Roman" w:cs="Times New Roman"/>
          <w:sz w:val="18"/>
          <w:szCs w:val="18"/>
        </w:rPr>
        <w:t xml:space="preserve"> </w:t>
      </w:r>
      <w:r w:rsidRPr="00F03510">
        <w:rPr>
          <w:rFonts w:ascii="Times New Roman" w:hAnsi="Times New Roman" w:cs="Times New Roman"/>
          <w:sz w:val="18"/>
          <w:szCs w:val="18"/>
        </w:rPr>
        <w:t>MPCACK2MIN</w:t>
      </w:r>
    </w:p>
    <w:p w14:paraId="27ABEC8B" w14:textId="47160200" w:rsidR="004A1E8E" w:rsidRDefault="004A1E8E" w:rsidP="004A1E8E">
      <w:pPr>
        <w:jc w:val="both"/>
        <w:rPr>
          <w:sz w:val="18"/>
          <w:szCs w:val="18"/>
        </w:rPr>
      </w:pPr>
      <w:r w:rsidRPr="00F03510">
        <w:rPr>
          <w:sz w:val="18"/>
          <w:szCs w:val="18"/>
        </w:rPr>
        <w:t>The</w:t>
      </w:r>
      <w:r w:rsidR="00E30C21" w:rsidRPr="00F03510">
        <w:rPr>
          <w:sz w:val="18"/>
          <w:szCs w:val="18"/>
        </w:rPr>
        <w:t xml:space="preserve"> </w:t>
      </w:r>
      <w:r w:rsidRPr="00F03510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obtained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each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ranked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each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degree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degrees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determine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number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times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each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recorded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least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(rank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optimal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produces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frequency;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mode.</w:t>
      </w:r>
    </w:p>
    <w:p w14:paraId="08AE984B" w14:textId="77777777" w:rsidR="004A1E8E" w:rsidRPr="0034323A" w:rsidRDefault="004A1E8E" w:rsidP="004A1E8E">
      <w:pPr>
        <w:jc w:val="both"/>
        <w:rPr>
          <w:sz w:val="18"/>
          <w:szCs w:val="18"/>
        </w:rPr>
      </w:pPr>
    </w:p>
    <w:p w14:paraId="099E4626" w14:textId="402D6896" w:rsidR="004A1E8E" w:rsidRPr="0034323A" w:rsidRDefault="004A1E8E" w:rsidP="004A1E8E">
      <w:pPr>
        <w:jc w:val="both"/>
        <w:rPr>
          <w:b/>
          <w:sz w:val="18"/>
          <w:szCs w:val="18"/>
        </w:rPr>
      </w:pPr>
      <w:r w:rsidRPr="0034323A">
        <w:rPr>
          <w:b/>
          <w:sz w:val="18"/>
          <w:szCs w:val="18"/>
        </w:rPr>
        <w:t>RESULTS</w:t>
      </w:r>
      <w:r w:rsidR="00E30C21">
        <w:rPr>
          <w:b/>
          <w:sz w:val="18"/>
          <w:szCs w:val="18"/>
        </w:rPr>
        <w:t xml:space="preserve"> </w:t>
      </w:r>
      <w:r w:rsidRPr="0034323A">
        <w:rPr>
          <w:b/>
          <w:sz w:val="18"/>
          <w:szCs w:val="18"/>
        </w:rPr>
        <w:t>AND</w:t>
      </w:r>
      <w:r w:rsidR="00E30C21">
        <w:rPr>
          <w:b/>
          <w:sz w:val="18"/>
          <w:szCs w:val="18"/>
        </w:rPr>
        <w:t xml:space="preserve"> </w:t>
      </w:r>
      <w:r w:rsidRPr="0034323A">
        <w:rPr>
          <w:b/>
          <w:sz w:val="18"/>
          <w:szCs w:val="18"/>
        </w:rPr>
        <w:t>DISCUSSION</w:t>
      </w:r>
    </w:p>
    <w:p w14:paraId="41BDCC86" w14:textId="35ADA531" w:rsidR="003A1314" w:rsidRPr="004A1E8E" w:rsidRDefault="004A1E8E" w:rsidP="001C1806">
      <w:pPr>
        <w:jc w:val="both"/>
        <w:rPr>
          <w:b/>
          <w:sz w:val="18"/>
          <w:szCs w:val="18"/>
        </w:rPr>
      </w:pPr>
      <w:r w:rsidRPr="0034323A">
        <w:rPr>
          <w:sz w:val="18"/>
          <w:szCs w:val="18"/>
        </w:rPr>
        <w:t>We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represented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outcomes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pictorially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Table</w:t>
      </w:r>
      <w:r w:rsidR="00A72E39" w:rsidRPr="00657574">
        <w:rPr>
          <w:sz w:val="18"/>
          <w:szCs w:val="18"/>
        </w:rPr>
        <w:t>.</w:t>
      </w:r>
    </w:p>
    <w:p w14:paraId="295BF577" w14:textId="77777777" w:rsidR="00B30EAD" w:rsidRDefault="00B30EAD" w:rsidP="001C1806">
      <w:pPr>
        <w:jc w:val="both"/>
        <w:rPr>
          <w:sz w:val="18"/>
          <w:szCs w:val="18"/>
        </w:rPr>
        <w:sectPr w:rsidR="00B30EAD" w:rsidSect="00B30EAD">
          <w:type w:val="continuous"/>
          <w:pgSz w:w="11901" w:h="16840" w:code="9"/>
          <w:pgMar w:top="1440" w:right="1440" w:bottom="1440" w:left="1440" w:header="706" w:footer="706" w:gutter="0"/>
          <w:cols w:num="2" w:space="202"/>
          <w:docGrid w:linePitch="360"/>
        </w:sectPr>
      </w:pPr>
    </w:p>
    <w:p w14:paraId="2DAF5378" w14:textId="3A21F2EB" w:rsidR="004A1E8E" w:rsidRDefault="004A1E8E" w:rsidP="00F03510">
      <w:pPr>
        <w:jc w:val="center"/>
        <w:rPr>
          <w:sz w:val="18"/>
          <w:szCs w:val="18"/>
        </w:rPr>
      </w:pPr>
    </w:p>
    <w:p w14:paraId="4370F06C" w14:textId="53D5B9EB" w:rsidR="004A1E8E" w:rsidRDefault="00257A9B" w:rsidP="00D250C8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29CA6AAC" wp14:editId="31FA6BCA">
            <wp:extent cx="2660205" cy="1579107"/>
            <wp:effectExtent l="0" t="0" r="698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6" r="4944"/>
                    <a:stretch/>
                  </pic:blipFill>
                  <pic:spPr bwMode="auto">
                    <a:xfrm>
                      <a:off x="0" y="0"/>
                      <a:ext cx="2678433" cy="158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89DB6" w14:textId="5543CA9F" w:rsidR="00257A9B" w:rsidRPr="0034323A" w:rsidRDefault="00257A9B" w:rsidP="00D250C8">
      <w:pPr>
        <w:pStyle w:val="NoSpacing"/>
        <w:ind w:left="2430" w:right="2451"/>
        <w:jc w:val="both"/>
        <w:rPr>
          <w:sz w:val="18"/>
          <w:szCs w:val="18"/>
        </w:rPr>
      </w:pPr>
      <w:r w:rsidRPr="00D250C8">
        <w:rPr>
          <w:bCs/>
          <w:sz w:val="18"/>
          <w:szCs w:val="18"/>
        </w:rPr>
        <w:t>Figure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1: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Component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Bar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Chart</w:t>
      </w:r>
      <w:r w:rsidR="00E30C21" w:rsidRPr="00D250C8">
        <w:rPr>
          <w:bCs/>
          <w:sz w:val="18"/>
          <w:szCs w:val="18"/>
        </w:rPr>
        <w:t xml:space="preserve"> </w:t>
      </w:r>
      <w:r w:rsidR="001A2EC4" w:rsidRPr="00D250C8">
        <w:rPr>
          <w:bCs/>
          <w:sz w:val="18"/>
          <w:szCs w:val="18"/>
        </w:rPr>
        <w:t xml:space="preserve">Showing Frequency </w:t>
      </w:r>
      <w:r w:rsidRPr="00D250C8">
        <w:rPr>
          <w:bCs/>
          <w:sz w:val="18"/>
          <w:szCs w:val="18"/>
        </w:rPr>
        <w:t>of</w:t>
      </w:r>
      <w:r w:rsidR="00E30C21" w:rsidRPr="00D250C8">
        <w:rPr>
          <w:bCs/>
          <w:sz w:val="18"/>
          <w:szCs w:val="18"/>
        </w:rPr>
        <w:t xml:space="preserve"> </w:t>
      </w:r>
      <w:r w:rsidR="001A2EC4" w:rsidRPr="00D250C8">
        <w:rPr>
          <w:bCs/>
          <w:sz w:val="18"/>
          <w:szCs w:val="18"/>
        </w:rPr>
        <w:t xml:space="preserve">Counts </w:t>
      </w:r>
      <w:r w:rsidRPr="00D250C8">
        <w:rPr>
          <w:bCs/>
          <w:sz w:val="18"/>
          <w:szCs w:val="18"/>
        </w:rPr>
        <w:t>at</w:t>
      </w:r>
      <w:r w:rsidR="00E30C21" w:rsidRPr="00D250C8">
        <w:rPr>
          <w:bCs/>
          <w:sz w:val="18"/>
          <w:szCs w:val="18"/>
        </w:rPr>
        <w:t xml:space="preserve"> </w:t>
      </w:r>
      <w:r w:rsidR="001A2EC4" w:rsidRPr="00D250C8">
        <w:rPr>
          <w:bCs/>
          <w:sz w:val="18"/>
          <w:szCs w:val="18"/>
        </w:rPr>
        <w:t xml:space="preserve">Which </w:t>
      </w:r>
      <w:r w:rsidRPr="00D250C8">
        <w:rPr>
          <w:bCs/>
          <w:sz w:val="18"/>
          <w:szCs w:val="18"/>
        </w:rPr>
        <w:t>MSE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is</w:t>
      </w:r>
      <w:r w:rsidR="00E30C21" w:rsidRPr="00D250C8">
        <w:rPr>
          <w:bCs/>
          <w:sz w:val="18"/>
          <w:szCs w:val="18"/>
        </w:rPr>
        <w:t xml:space="preserve"> </w:t>
      </w:r>
      <w:r w:rsidR="001A2EC4" w:rsidRPr="00D250C8">
        <w:rPr>
          <w:bCs/>
          <w:sz w:val="18"/>
          <w:szCs w:val="18"/>
        </w:rPr>
        <w:t xml:space="preserve">Minimum Ranking </w:t>
      </w:r>
      <w:r w:rsidRPr="00D250C8">
        <w:rPr>
          <w:bCs/>
          <w:sz w:val="18"/>
          <w:szCs w:val="18"/>
        </w:rPr>
        <w:t>1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and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5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at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p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=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3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and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p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=</w:t>
      </w:r>
      <w:r w:rsidR="00E30C21" w:rsidRPr="00D250C8">
        <w:rPr>
          <w:bCs/>
          <w:sz w:val="18"/>
          <w:szCs w:val="18"/>
        </w:rPr>
        <w:t xml:space="preserve"> </w:t>
      </w:r>
      <w:r w:rsidRPr="00D250C8">
        <w:rPr>
          <w:bCs/>
          <w:sz w:val="18"/>
          <w:szCs w:val="18"/>
        </w:rPr>
        <w:t>6</w:t>
      </w:r>
      <w:r w:rsidR="00E30C21" w:rsidRPr="00D250C8">
        <w:rPr>
          <w:bCs/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</w:p>
    <w:p w14:paraId="6D01936F" w14:textId="77777777" w:rsidR="00D250C8" w:rsidRDefault="00D250C8" w:rsidP="00257A9B">
      <w:pPr>
        <w:pStyle w:val="NoSpacing"/>
        <w:jc w:val="both"/>
        <w:rPr>
          <w:noProof/>
          <w:sz w:val="18"/>
          <w:szCs w:val="18"/>
        </w:rPr>
      </w:pPr>
    </w:p>
    <w:p w14:paraId="321FF1DC" w14:textId="37204B9D" w:rsidR="00D250C8" w:rsidRDefault="00D250C8" w:rsidP="00257A9B">
      <w:pPr>
        <w:pStyle w:val="NoSpacing"/>
        <w:jc w:val="both"/>
        <w:rPr>
          <w:noProof/>
          <w:sz w:val="18"/>
          <w:szCs w:val="18"/>
        </w:rPr>
        <w:sectPr w:rsidR="00D250C8" w:rsidSect="00B30EAD">
          <w:type w:val="continuous"/>
          <w:pgSz w:w="11901" w:h="16840" w:code="9"/>
          <w:pgMar w:top="1440" w:right="1440" w:bottom="1440" w:left="1440" w:header="706" w:footer="706" w:gutter="0"/>
          <w:cols w:space="708"/>
          <w:docGrid w:linePitch="360"/>
        </w:sectPr>
      </w:pPr>
    </w:p>
    <w:p w14:paraId="5CC6FF98" w14:textId="5659124D" w:rsidR="00257A9B" w:rsidRPr="0034323A" w:rsidRDefault="00257A9B" w:rsidP="00257A9B">
      <w:pPr>
        <w:pStyle w:val="NoSpacing"/>
        <w:jc w:val="both"/>
        <w:rPr>
          <w:noProof/>
          <w:sz w:val="18"/>
          <w:szCs w:val="18"/>
        </w:rPr>
      </w:pPr>
      <w:r w:rsidRPr="0034323A">
        <w:rPr>
          <w:noProof/>
          <w:sz w:val="18"/>
          <w:szCs w:val="18"/>
        </w:rPr>
        <w:t>Figure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1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shows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that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MPCACK2MIN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is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the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best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(most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efficient)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estimator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when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dealing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with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the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model's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multicollinearity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and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outlier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problems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in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the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x</w:t>
      </w:r>
      <w:r w:rsidR="00E30C21">
        <w:rPr>
          <w:noProof/>
          <w:sz w:val="18"/>
          <w:szCs w:val="18"/>
        </w:rPr>
        <w:t xml:space="preserve"> </w:t>
      </w:r>
      <w:r w:rsidRPr="0034323A">
        <w:rPr>
          <w:noProof/>
          <w:sz w:val="18"/>
          <w:szCs w:val="18"/>
        </w:rPr>
        <w:t>direction.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nicknamed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(MPCACK1)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nicknamed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(MPCACK2)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</w:t>
      </w:r>
      <w:r w:rsidRPr="0034323A">
        <w:rPr>
          <w:sz w:val="18"/>
          <w:szCs w:val="18"/>
          <w:vertAlign w:val="superscript"/>
        </w:rPr>
        <w:t>rd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handle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simultaneously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</w:p>
    <w:p w14:paraId="04832B49" w14:textId="77777777" w:rsidR="00D250C8" w:rsidRDefault="00D250C8" w:rsidP="002E178C">
      <w:pPr>
        <w:jc w:val="both"/>
        <w:rPr>
          <w:sz w:val="18"/>
          <w:szCs w:val="18"/>
        </w:rPr>
        <w:sectPr w:rsidR="00D250C8" w:rsidSect="00D250C8">
          <w:type w:val="continuous"/>
          <w:pgSz w:w="11901" w:h="16840" w:code="9"/>
          <w:pgMar w:top="1440" w:right="1440" w:bottom="1440" w:left="1440" w:header="706" w:footer="706" w:gutter="0"/>
          <w:cols w:num="2" w:space="202"/>
          <w:docGrid w:linePitch="360"/>
        </w:sectPr>
      </w:pPr>
    </w:p>
    <w:p w14:paraId="7BEAFAA5" w14:textId="0E8E4F41" w:rsidR="004A1E8E" w:rsidRDefault="004A1E8E" w:rsidP="00A9614A">
      <w:pPr>
        <w:jc w:val="center"/>
        <w:rPr>
          <w:sz w:val="18"/>
          <w:szCs w:val="18"/>
        </w:rPr>
      </w:pPr>
    </w:p>
    <w:p w14:paraId="5D595A6D" w14:textId="60D57F95" w:rsidR="004A1E8E" w:rsidRDefault="00257A9B" w:rsidP="001A2EC4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5A4A03E0" wp14:editId="3592DEA2">
            <wp:extent cx="3152632" cy="1719573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5" t="1776" r="1549" b="4432"/>
                    <a:stretch/>
                  </pic:blipFill>
                  <pic:spPr bwMode="auto">
                    <a:xfrm>
                      <a:off x="0" y="0"/>
                      <a:ext cx="3152632" cy="171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F74DD" w14:textId="2D755924" w:rsidR="00665880" w:rsidRPr="0034323A" w:rsidRDefault="00665880" w:rsidP="00A9614A">
      <w:pPr>
        <w:ind w:left="2160" w:right="2091"/>
        <w:jc w:val="both"/>
        <w:rPr>
          <w:sz w:val="18"/>
          <w:szCs w:val="18"/>
        </w:rPr>
      </w:pPr>
      <w:r w:rsidRPr="00593A64">
        <w:rPr>
          <w:bCs/>
          <w:sz w:val="18"/>
          <w:szCs w:val="18"/>
        </w:rPr>
        <w:t>Figure</w:t>
      </w:r>
      <w:r w:rsidR="00E30C21" w:rsidRPr="00593A64">
        <w:rPr>
          <w:bCs/>
          <w:sz w:val="18"/>
          <w:szCs w:val="18"/>
        </w:rPr>
        <w:t xml:space="preserve"> </w:t>
      </w:r>
      <w:r w:rsidRPr="00593A64">
        <w:rPr>
          <w:bCs/>
          <w:sz w:val="18"/>
          <w:szCs w:val="18"/>
        </w:rPr>
        <w:t>2:</w:t>
      </w:r>
      <w:r w:rsidR="00E30C21" w:rsidRPr="00593A64">
        <w:rPr>
          <w:bCs/>
          <w:sz w:val="18"/>
          <w:szCs w:val="18"/>
        </w:rPr>
        <w:t xml:space="preserve"> </w:t>
      </w:r>
      <w:r w:rsidRPr="0034323A">
        <w:rPr>
          <w:sz w:val="18"/>
          <w:szCs w:val="18"/>
        </w:rPr>
        <w:t>Multiple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Bar</w:t>
      </w:r>
      <w:r w:rsidR="00E30C21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Chart</w:t>
      </w:r>
      <w:r w:rsidR="001A2EC4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Showing</w:t>
      </w:r>
      <w:r w:rsidR="001A2EC4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Performance</w:t>
      </w:r>
      <w:r w:rsidR="001A2EC4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Estimators</w:t>
      </w:r>
      <w:r w:rsidR="001A2EC4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at</w:t>
      </w:r>
      <w:r w:rsidR="00E30C21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Different</w:t>
      </w:r>
      <w:r w:rsidR="001A2EC4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Sample</w:t>
      </w:r>
      <w:r w:rsidR="001A2EC4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Sizes</w:t>
      </w:r>
      <w:r w:rsidR="001A2EC4">
        <w:rPr>
          <w:sz w:val="18"/>
          <w:szCs w:val="18"/>
        </w:rPr>
        <w:t xml:space="preserve"> </w:t>
      </w:r>
      <w:r w:rsidR="001A2EC4" w:rsidRPr="0034323A">
        <w:rPr>
          <w:sz w:val="18"/>
          <w:szCs w:val="18"/>
        </w:rPr>
        <w:t>When</w:t>
      </w:r>
      <w:r w:rsidR="001A2EC4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</w:t>
      </w:r>
    </w:p>
    <w:p w14:paraId="20C4D2FC" w14:textId="77777777" w:rsidR="00593A64" w:rsidRDefault="00593A64" w:rsidP="00665880">
      <w:pPr>
        <w:pStyle w:val="NoSpacing"/>
        <w:jc w:val="both"/>
        <w:rPr>
          <w:sz w:val="18"/>
          <w:szCs w:val="18"/>
        </w:rPr>
      </w:pPr>
    </w:p>
    <w:p w14:paraId="0802E3D6" w14:textId="24C12568" w:rsidR="001A2EC4" w:rsidRDefault="001A2EC4" w:rsidP="00665880">
      <w:pPr>
        <w:pStyle w:val="NoSpacing"/>
        <w:jc w:val="both"/>
        <w:rPr>
          <w:sz w:val="18"/>
          <w:szCs w:val="18"/>
        </w:rPr>
        <w:sectPr w:rsidR="001A2EC4" w:rsidSect="00B30EAD">
          <w:type w:val="continuous"/>
          <w:pgSz w:w="11901" w:h="16840" w:code="9"/>
          <w:pgMar w:top="1440" w:right="1440" w:bottom="1440" w:left="1440" w:header="706" w:footer="706" w:gutter="0"/>
          <w:cols w:space="708"/>
          <w:docGrid w:linePitch="360"/>
        </w:sectPr>
      </w:pPr>
    </w:p>
    <w:p w14:paraId="4D831588" w14:textId="3182F522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From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Figure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(MPCACK2MIN)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across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increases,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improved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Similarly,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(MPCACK1)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across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better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increase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</w:p>
    <w:p w14:paraId="2909D19E" w14:textId="09E98469" w:rsidR="00FB7DCA" w:rsidRDefault="00665880" w:rsidP="00FB7DCA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available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request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ease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comparison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summarized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1.</w:t>
      </w:r>
      <w:r w:rsidR="00E30C21">
        <w:rPr>
          <w:sz w:val="18"/>
          <w:szCs w:val="18"/>
        </w:rPr>
        <w:t xml:space="preserve"> </w:t>
      </w:r>
    </w:p>
    <w:p w14:paraId="4AA656FD" w14:textId="77777777" w:rsidR="00FB7DCA" w:rsidRDefault="00FB7DCA" w:rsidP="00FB7DCA">
      <w:pPr>
        <w:pStyle w:val="NoSpacing"/>
        <w:jc w:val="both"/>
        <w:rPr>
          <w:sz w:val="18"/>
          <w:szCs w:val="18"/>
        </w:rPr>
      </w:pPr>
    </w:p>
    <w:p w14:paraId="65DCDFC2" w14:textId="78BB75E2" w:rsidR="00FB7DCA" w:rsidRPr="00FB7DCA" w:rsidRDefault="00FB7DCA" w:rsidP="00FB7DCA">
      <w:pPr>
        <w:pStyle w:val="NoSpacing"/>
        <w:jc w:val="both"/>
        <w:rPr>
          <w:sz w:val="18"/>
          <w:szCs w:val="18"/>
        </w:rPr>
        <w:sectPr w:rsidR="00FB7DCA" w:rsidRPr="00FB7DCA" w:rsidSect="00593A64">
          <w:type w:val="continuous"/>
          <w:pgSz w:w="11901" w:h="16840" w:code="9"/>
          <w:pgMar w:top="1440" w:right="1440" w:bottom="1440" w:left="1440" w:header="706" w:footer="706" w:gutter="0"/>
          <w:cols w:num="2" w:space="202"/>
          <w:docGrid w:linePitch="360"/>
        </w:sectPr>
      </w:pPr>
    </w:p>
    <w:p w14:paraId="58D39004" w14:textId="77777777" w:rsidR="00657552" w:rsidRDefault="00657552" w:rsidP="00665880">
      <w:pPr>
        <w:jc w:val="both"/>
        <w:rPr>
          <w:b/>
          <w:sz w:val="18"/>
          <w:szCs w:val="18"/>
        </w:rPr>
      </w:pPr>
    </w:p>
    <w:p w14:paraId="515B792C" w14:textId="77777777" w:rsidR="00657552" w:rsidRDefault="00657552" w:rsidP="00665880">
      <w:pPr>
        <w:jc w:val="both"/>
        <w:rPr>
          <w:b/>
          <w:sz w:val="18"/>
          <w:szCs w:val="18"/>
        </w:rPr>
      </w:pPr>
    </w:p>
    <w:p w14:paraId="03210A3A" w14:textId="77777777" w:rsidR="00657552" w:rsidRDefault="00657552" w:rsidP="00665880">
      <w:pPr>
        <w:jc w:val="both"/>
        <w:rPr>
          <w:b/>
          <w:sz w:val="18"/>
          <w:szCs w:val="18"/>
        </w:rPr>
      </w:pPr>
    </w:p>
    <w:p w14:paraId="6D544311" w14:textId="77777777" w:rsidR="00657552" w:rsidRDefault="00657552" w:rsidP="00665880">
      <w:pPr>
        <w:jc w:val="both"/>
        <w:rPr>
          <w:b/>
          <w:sz w:val="18"/>
          <w:szCs w:val="18"/>
        </w:rPr>
      </w:pPr>
    </w:p>
    <w:p w14:paraId="3134DB9F" w14:textId="2592019A" w:rsidR="00665880" w:rsidRPr="0045738C" w:rsidRDefault="0045738C" w:rsidP="00665880">
      <w:pPr>
        <w:jc w:val="both"/>
        <w:rPr>
          <w:b/>
          <w:sz w:val="18"/>
          <w:szCs w:val="18"/>
        </w:rPr>
      </w:pPr>
      <w:r w:rsidRPr="0045738C">
        <w:rPr>
          <w:b/>
          <w:sz w:val="18"/>
          <w:szCs w:val="18"/>
        </w:rPr>
        <w:lastRenderedPageBreak/>
        <w:t xml:space="preserve">Table </w:t>
      </w:r>
      <w:r w:rsidR="00665880" w:rsidRPr="0045738C">
        <w:rPr>
          <w:b/>
          <w:sz w:val="18"/>
          <w:szCs w:val="18"/>
        </w:rPr>
        <w:t>1: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Number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of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Times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Each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Estimator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Produced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Minimum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MSE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when</w:t>
      </w:r>
      <w:r w:rsidR="00E30C21" w:rsidRPr="0045738C">
        <w:rPr>
          <w:b/>
          <w:sz w:val="18"/>
          <w:szCs w:val="18"/>
        </w:rPr>
        <w:t xml:space="preserve"> </w:t>
      </w:r>
      <w:r w:rsidR="00174C9C" w:rsidRPr="0045738C">
        <w:rPr>
          <w:b/>
          <w:sz w:val="18"/>
          <w:szCs w:val="18"/>
        </w:rPr>
        <w:t xml:space="preserve">Counted Over Levels </w:t>
      </w:r>
      <w:r w:rsidR="00665880" w:rsidRPr="0045738C">
        <w:rPr>
          <w:b/>
          <w:sz w:val="18"/>
          <w:szCs w:val="18"/>
        </w:rPr>
        <w:t>of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Multicollinearity,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Outlier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(</w:t>
      </w:r>
      <w:r w:rsidR="00BB4353" w:rsidRPr="0045738C">
        <w:rPr>
          <w:b/>
          <w:sz w:val="18"/>
          <w:szCs w:val="18"/>
        </w:rPr>
        <w:t>X Direction</w:t>
      </w:r>
      <w:r w:rsidR="00665880" w:rsidRPr="0045738C">
        <w:rPr>
          <w:b/>
          <w:sz w:val="18"/>
          <w:szCs w:val="18"/>
        </w:rPr>
        <w:t>)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and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Error</w:t>
      </w:r>
      <w:r w:rsidR="00E30C21" w:rsidRPr="0045738C">
        <w:rPr>
          <w:b/>
          <w:sz w:val="18"/>
          <w:szCs w:val="18"/>
        </w:rPr>
        <w:t xml:space="preserve"> </w:t>
      </w:r>
      <w:r w:rsidR="00665880" w:rsidRPr="0045738C">
        <w:rPr>
          <w:b/>
          <w:sz w:val="18"/>
          <w:szCs w:val="18"/>
        </w:rPr>
        <w:t>Variance</w:t>
      </w:r>
    </w:p>
    <w:tbl>
      <w:tblPr>
        <w:tblStyle w:val="ListTable6Colorful"/>
        <w:tblW w:w="5000" w:type="pct"/>
        <w:tblInd w:w="0" w:type="dxa"/>
        <w:tblLook w:val="0620" w:firstRow="1" w:lastRow="0" w:firstColumn="0" w:lastColumn="0" w:noHBand="1" w:noVBand="1"/>
      </w:tblPr>
      <w:tblGrid>
        <w:gridCol w:w="391"/>
        <w:gridCol w:w="2668"/>
        <w:gridCol w:w="1045"/>
        <w:gridCol w:w="529"/>
        <w:gridCol w:w="529"/>
        <w:gridCol w:w="529"/>
        <w:gridCol w:w="640"/>
        <w:gridCol w:w="606"/>
        <w:gridCol w:w="1113"/>
        <w:gridCol w:w="971"/>
      </w:tblGrid>
      <w:tr w:rsidR="00665880" w:rsidRPr="0034323A" w14:paraId="70F84A1E" w14:textId="77777777" w:rsidTr="006575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  <w:tblHeader/>
        </w:trPr>
        <w:tc>
          <w:tcPr>
            <w:tcW w:w="217" w:type="pct"/>
            <w:vMerge w:val="restart"/>
            <w:vAlign w:val="center"/>
          </w:tcPr>
          <w:p w14:paraId="75651C59" w14:textId="77777777" w:rsidR="00665880" w:rsidRPr="00D47A1A" w:rsidRDefault="00665880" w:rsidP="00657552">
            <w:pPr>
              <w:rPr>
                <w:bCs w:val="0"/>
                <w:sz w:val="18"/>
                <w:szCs w:val="18"/>
              </w:rPr>
            </w:pPr>
            <w:r w:rsidRPr="00D47A1A">
              <w:rPr>
                <w:bCs w:val="0"/>
                <w:sz w:val="18"/>
                <w:szCs w:val="18"/>
              </w:rPr>
              <w:t>P</w:t>
            </w:r>
          </w:p>
        </w:tc>
        <w:tc>
          <w:tcPr>
            <w:tcW w:w="1479" w:type="pct"/>
            <w:vMerge w:val="restart"/>
            <w:vAlign w:val="center"/>
          </w:tcPr>
          <w:p w14:paraId="11F8B9EE" w14:textId="77777777" w:rsidR="00665880" w:rsidRPr="005850E6" w:rsidRDefault="00665880" w:rsidP="00657552">
            <w:pPr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Estimators</w:t>
            </w:r>
          </w:p>
        </w:tc>
        <w:tc>
          <w:tcPr>
            <w:tcW w:w="3305" w:type="pct"/>
            <w:gridSpan w:val="8"/>
            <w:vAlign w:val="center"/>
          </w:tcPr>
          <w:p w14:paraId="0E01AA8B" w14:textId="017063FB" w:rsidR="00665880" w:rsidRPr="005850E6" w:rsidRDefault="00665880" w:rsidP="00657552">
            <w:pPr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Sample</w:t>
            </w:r>
            <w:r w:rsidR="00E30C21" w:rsidRPr="005850E6">
              <w:rPr>
                <w:bCs w:val="0"/>
                <w:sz w:val="18"/>
                <w:szCs w:val="18"/>
              </w:rPr>
              <w:t xml:space="preserve"> </w:t>
            </w:r>
            <w:r w:rsidRPr="005850E6">
              <w:rPr>
                <w:bCs w:val="0"/>
                <w:sz w:val="18"/>
                <w:szCs w:val="18"/>
              </w:rPr>
              <w:t>Size</w:t>
            </w:r>
            <w:r w:rsidR="00E30C21" w:rsidRPr="005850E6">
              <w:rPr>
                <w:bCs w:val="0"/>
                <w:sz w:val="18"/>
                <w:szCs w:val="18"/>
              </w:rPr>
              <w:t xml:space="preserve"> </w:t>
            </w:r>
            <w:r w:rsidRPr="005850E6">
              <w:rPr>
                <w:bCs w:val="0"/>
                <w:sz w:val="18"/>
                <w:szCs w:val="18"/>
              </w:rPr>
              <w:t>(n)</w:t>
            </w:r>
          </w:p>
        </w:tc>
      </w:tr>
      <w:tr w:rsidR="00665880" w:rsidRPr="0034323A" w14:paraId="6D72EF3A" w14:textId="77777777" w:rsidTr="006575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  <w:tblHeader/>
        </w:trPr>
        <w:tc>
          <w:tcPr>
            <w:tcW w:w="217" w:type="pct"/>
            <w:vMerge/>
            <w:tcBorders>
              <w:bottom w:val="single" w:sz="4" w:space="0" w:color="auto"/>
            </w:tcBorders>
            <w:vAlign w:val="center"/>
          </w:tcPr>
          <w:p w14:paraId="004066E0" w14:textId="77777777" w:rsidR="00665880" w:rsidRPr="0034323A" w:rsidRDefault="00665880" w:rsidP="00657552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479" w:type="pct"/>
            <w:vMerge/>
            <w:tcBorders>
              <w:bottom w:val="single" w:sz="4" w:space="0" w:color="auto"/>
            </w:tcBorders>
            <w:vAlign w:val="center"/>
          </w:tcPr>
          <w:p w14:paraId="41B74A29" w14:textId="77777777" w:rsidR="00665880" w:rsidRPr="005850E6" w:rsidRDefault="00665880" w:rsidP="00657552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2FA4D5DF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10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1AD9F1B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20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CBDB981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30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5827CE0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50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14:paraId="29FD969C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100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0087B49E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250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7128D1FC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TOTAL</w:t>
            </w:r>
          </w:p>
        </w:tc>
        <w:tc>
          <w:tcPr>
            <w:tcW w:w="538" w:type="pct"/>
            <w:tcBorders>
              <w:bottom w:val="single" w:sz="4" w:space="0" w:color="auto"/>
            </w:tcBorders>
            <w:vAlign w:val="center"/>
          </w:tcPr>
          <w:p w14:paraId="460CA06A" w14:textId="77777777" w:rsidR="00665880" w:rsidRPr="005850E6" w:rsidRDefault="00665880" w:rsidP="00657552">
            <w:pPr>
              <w:pStyle w:val="NoSpacing"/>
              <w:rPr>
                <w:bCs w:val="0"/>
                <w:sz w:val="18"/>
                <w:szCs w:val="18"/>
              </w:rPr>
            </w:pPr>
            <w:r w:rsidRPr="005850E6">
              <w:rPr>
                <w:bCs w:val="0"/>
                <w:sz w:val="18"/>
                <w:szCs w:val="18"/>
              </w:rPr>
              <w:t>RANK</w:t>
            </w:r>
          </w:p>
        </w:tc>
      </w:tr>
      <w:tr w:rsidR="00665880" w:rsidRPr="0034323A" w14:paraId="40967E88" w14:textId="77777777" w:rsidTr="00BB4353">
        <w:trPr>
          <w:trHeight w:val="230"/>
        </w:trPr>
        <w:tc>
          <w:tcPr>
            <w:tcW w:w="217" w:type="pct"/>
            <w:vMerge w:val="restart"/>
            <w:tcBorders>
              <w:top w:val="single" w:sz="4" w:space="0" w:color="auto"/>
            </w:tcBorders>
          </w:tcPr>
          <w:p w14:paraId="3E10C441" w14:textId="77777777" w:rsidR="00665880" w:rsidRPr="0034323A" w:rsidRDefault="00665880" w:rsidP="00E30C21">
            <w:pPr>
              <w:jc w:val="both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3</w:t>
            </w:r>
          </w:p>
        </w:tc>
        <w:tc>
          <w:tcPr>
            <w:tcW w:w="1479" w:type="pct"/>
            <w:tcBorders>
              <w:top w:val="single" w:sz="4" w:space="0" w:color="auto"/>
            </w:tcBorders>
          </w:tcPr>
          <w:p w14:paraId="2445B700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MPCACK1</w:t>
            </w:r>
          </w:p>
        </w:tc>
        <w:tc>
          <w:tcPr>
            <w:tcW w:w="579" w:type="pct"/>
            <w:tcBorders>
              <w:top w:val="single" w:sz="4" w:space="0" w:color="auto"/>
            </w:tcBorders>
          </w:tcPr>
          <w:p w14:paraId="218A361F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4E4B02CD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74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2EB74D83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492568AA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73</w:t>
            </w:r>
          </w:p>
        </w:tc>
        <w:tc>
          <w:tcPr>
            <w:tcW w:w="355" w:type="pct"/>
            <w:tcBorders>
              <w:top w:val="single" w:sz="4" w:space="0" w:color="auto"/>
            </w:tcBorders>
          </w:tcPr>
          <w:p w14:paraId="3B2D25F0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336" w:type="pct"/>
            <w:tcBorders>
              <w:top w:val="single" w:sz="4" w:space="0" w:color="auto"/>
            </w:tcBorders>
          </w:tcPr>
          <w:p w14:paraId="4E153C68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617" w:type="pct"/>
            <w:tcBorders>
              <w:top w:val="single" w:sz="4" w:space="0" w:color="auto"/>
            </w:tcBorders>
          </w:tcPr>
          <w:p w14:paraId="1FBB41EB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447</w:t>
            </w:r>
          </w:p>
        </w:tc>
        <w:tc>
          <w:tcPr>
            <w:tcW w:w="538" w:type="pct"/>
            <w:tcBorders>
              <w:top w:val="single" w:sz="4" w:space="0" w:color="auto"/>
            </w:tcBorders>
          </w:tcPr>
          <w:p w14:paraId="6DDC8991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1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st</w:t>
            </w:r>
          </w:p>
        </w:tc>
      </w:tr>
      <w:tr w:rsidR="00665880" w:rsidRPr="0034323A" w14:paraId="11325613" w14:textId="77777777" w:rsidTr="00BB4353">
        <w:trPr>
          <w:trHeight w:val="230"/>
        </w:trPr>
        <w:tc>
          <w:tcPr>
            <w:tcW w:w="217" w:type="pct"/>
            <w:vMerge/>
          </w:tcPr>
          <w:p w14:paraId="6880EED0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35567F60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MPCACK2</w:t>
            </w:r>
          </w:p>
        </w:tc>
        <w:tc>
          <w:tcPr>
            <w:tcW w:w="579" w:type="pct"/>
          </w:tcPr>
          <w:p w14:paraId="5261493C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</w:tcPr>
          <w:p w14:paraId="794367F2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71</w:t>
            </w:r>
          </w:p>
        </w:tc>
        <w:tc>
          <w:tcPr>
            <w:tcW w:w="293" w:type="pct"/>
          </w:tcPr>
          <w:p w14:paraId="29F7B75C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</w:tcPr>
          <w:p w14:paraId="1F42156C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74</w:t>
            </w:r>
          </w:p>
        </w:tc>
        <w:tc>
          <w:tcPr>
            <w:tcW w:w="355" w:type="pct"/>
          </w:tcPr>
          <w:p w14:paraId="453C9146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336" w:type="pct"/>
          </w:tcPr>
          <w:p w14:paraId="3F9DF762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617" w:type="pct"/>
          </w:tcPr>
          <w:p w14:paraId="2A2832FC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445</w:t>
            </w:r>
          </w:p>
        </w:tc>
        <w:tc>
          <w:tcPr>
            <w:tcW w:w="538" w:type="pct"/>
          </w:tcPr>
          <w:p w14:paraId="6338B2DB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2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nd</w:t>
            </w:r>
          </w:p>
        </w:tc>
      </w:tr>
      <w:tr w:rsidR="00665880" w:rsidRPr="0034323A" w14:paraId="5B7778F2" w14:textId="77777777" w:rsidTr="00BB4353">
        <w:trPr>
          <w:trHeight w:val="230"/>
        </w:trPr>
        <w:tc>
          <w:tcPr>
            <w:tcW w:w="217" w:type="pct"/>
            <w:vMerge/>
          </w:tcPr>
          <w:p w14:paraId="531CDA90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14F9A0FB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MPCACK2MIN</w:t>
            </w:r>
          </w:p>
        </w:tc>
        <w:tc>
          <w:tcPr>
            <w:tcW w:w="579" w:type="pct"/>
          </w:tcPr>
          <w:p w14:paraId="47A1686B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</w:tcPr>
          <w:p w14:paraId="162FA34C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74</w:t>
            </w:r>
          </w:p>
        </w:tc>
        <w:tc>
          <w:tcPr>
            <w:tcW w:w="293" w:type="pct"/>
          </w:tcPr>
          <w:p w14:paraId="3C984698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</w:tcPr>
          <w:p w14:paraId="38D90099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73</w:t>
            </w:r>
          </w:p>
        </w:tc>
        <w:tc>
          <w:tcPr>
            <w:tcW w:w="355" w:type="pct"/>
          </w:tcPr>
          <w:p w14:paraId="77F8BD14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336" w:type="pct"/>
          </w:tcPr>
          <w:p w14:paraId="1C7A9DC1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75</w:t>
            </w:r>
          </w:p>
        </w:tc>
        <w:tc>
          <w:tcPr>
            <w:tcW w:w="617" w:type="pct"/>
          </w:tcPr>
          <w:p w14:paraId="2702C7C3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447</w:t>
            </w:r>
          </w:p>
        </w:tc>
        <w:tc>
          <w:tcPr>
            <w:tcW w:w="538" w:type="pct"/>
          </w:tcPr>
          <w:p w14:paraId="30B644BB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1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st</w:t>
            </w:r>
          </w:p>
        </w:tc>
      </w:tr>
      <w:tr w:rsidR="00665880" w:rsidRPr="0034323A" w14:paraId="36F385AA" w14:textId="77777777" w:rsidTr="00BB4353">
        <w:trPr>
          <w:trHeight w:val="230"/>
        </w:trPr>
        <w:tc>
          <w:tcPr>
            <w:tcW w:w="217" w:type="pct"/>
            <w:vMerge/>
          </w:tcPr>
          <w:p w14:paraId="1167D2E7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5712AC7A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MPCAHKAM</w:t>
            </w:r>
          </w:p>
        </w:tc>
        <w:tc>
          <w:tcPr>
            <w:tcW w:w="579" w:type="pct"/>
          </w:tcPr>
          <w:p w14:paraId="026FA5E2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43</w:t>
            </w:r>
          </w:p>
        </w:tc>
        <w:tc>
          <w:tcPr>
            <w:tcW w:w="293" w:type="pct"/>
          </w:tcPr>
          <w:p w14:paraId="103B6F40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29</w:t>
            </w:r>
          </w:p>
        </w:tc>
        <w:tc>
          <w:tcPr>
            <w:tcW w:w="293" w:type="pct"/>
          </w:tcPr>
          <w:p w14:paraId="53279ACE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37</w:t>
            </w:r>
          </w:p>
        </w:tc>
        <w:tc>
          <w:tcPr>
            <w:tcW w:w="293" w:type="pct"/>
          </w:tcPr>
          <w:p w14:paraId="316AB64A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25</w:t>
            </w:r>
          </w:p>
        </w:tc>
        <w:tc>
          <w:tcPr>
            <w:tcW w:w="355" w:type="pct"/>
          </w:tcPr>
          <w:p w14:paraId="65E00C79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8</w:t>
            </w:r>
          </w:p>
        </w:tc>
        <w:tc>
          <w:tcPr>
            <w:tcW w:w="336" w:type="pct"/>
          </w:tcPr>
          <w:p w14:paraId="5F4B64C2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0</w:t>
            </w:r>
          </w:p>
        </w:tc>
        <w:tc>
          <w:tcPr>
            <w:tcW w:w="617" w:type="pct"/>
          </w:tcPr>
          <w:p w14:paraId="6A654868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142</w:t>
            </w:r>
          </w:p>
        </w:tc>
        <w:tc>
          <w:tcPr>
            <w:tcW w:w="538" w:type="pct"/>
          </w:tcPr>
          <w:p w14:paraId="4A97A721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5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35D5E0D0" w14:textId="77777777" w:rsidTr="00BB4353">
        <w:trPr>
          <w:trHeight w:val="230"/>
        </w:trPr>
        <w:tc>
          <w:tcPr>
            <w:tcW w:w="217" w:type="pct"/>
            <w:vMerge/>
          </w:tcPr>
          <w:p w14:paraId="375B9B15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505943AD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MPCAKLHM</w:t>
            </w:r>
          </w:p>
        </w:tc>
        <w:tc>
          <w:tcPr>
            <w:tcW w:w="579" w:type="pct"/>
          </w:tcPr>
          <w:p w14:paraId="0B8635E4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14:paraId="36CE30D7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1F3466BF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38568188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0</w:t>
            </w:r>
          </w:p>
        </w:tc>
        <w:tc>
          <w:tcPr>
            <w:tcW w:w="355" w:type="pct"/>
          </w:tcPr>
          <w:p w14:paraId="69B41792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0</w:t>
            </w:r>
          </w:p>
        </w:tc>
        <w:tc>
          <w:tcPr>
            <w:tcW w:w="336" w:type="pct"/>
          </w:tcPr>
          <w:p w14:paraId="3CF91BB9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</w:t>
            </w:r>
          </w:p>
        </w:tc>
        <w:tc>
          <w:tcPr>
            <w:tcW w:w="617" w:type="pct"/>
          </w:tcPr>
          <w:p w14:paraId="3BA96053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5</w:t>
            </w:r>
          </w:p>
        </w:tc>
        <w:tc>
          <w:tcPr>
            <w:tcW w:w="538" w:type="pct"/>
          </w:tcPr>
          <w:p w14:paraId="6BE11B01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8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20C5594F" w14:textId="77777777" w:rsidTr="00BB4353">
        <w:trPr>
          <w:trHeight w:val="230"/>
        </w:trPr>
        <w:tc>
          <w:tcPr>
            <w:tcW w:w="217" w:type="pct"/>
            <w:vMerge/>
          </w:tcPr>
          <w:p w14:paraId="691E5152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4B2294C0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MPCAKLMED</w:t>
            </w:r>
          </w:p>
        </w:tc>
        <w:tc>
          <w:tcPr>
            <w:tcW w:w="579" w:type="pct"/>
          </w:tcPr>
          <w:p w14:paraId="08B15B0D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26</w:t>
            </w:r>
          </w:p>
        </w:tc>
        <w:tc>
          <w:tcPr>
            <w:tcW w:w="293" w:type="pct"/>
          </w:tcPr>
          <w:p w14:paraId="16FEB846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24</w:t>
            </w:r>
          </w:p>
        </w:tc>
        <w:tc>
          <w:tcPr>
            <w:tcW w:w="293" w:type="pct"/>
          </w:tcPr>
          <w:p w14:paraId="44F011E6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25</w:t>
            </w:r>
          </w:p>
        </w:tc>
        <w:tc>
          <w:tcPr>
            <w:tcW w:w="293" w:type="pct"/>
          </w:tcPr>
          <w:p w14:paraId="48EB6E6F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22</w:t>
            </w:r>
          </w:p>
        </w:tc>
        <w:tc>
          <w:tcPr>
            <w:tcW w:w="355" w:type="pct"/>
          </w:tcPr>
          <w:p w14:paraId="0AF875EA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22</w:t>
            </w:r>
          </w:p>
        </w:tc>
        <w:tc>
          <w:tcPr>
            <w:tcW w:w="336" w:type="pct"/>
          </w:tcPr>
          <w:p w14:paraId="78D04076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43</w:t>
            </w:r>
          </w:p>
        </w:tc>
        <w:tc>
          <w:tcPr>
            <w:tcW w:w="617" w:type="pct"/>
          </w:tcPr>
          <w:p w14:paraId="6845E062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162</w:t>
            </w:r>
          </w:p>
        </w:tc>
        <w:tc>
          <w:tcPr>
            <w:tcW w:w="538" w:type="pct"/>
          </w:tcPr>
          <w:p w14:paraId="5BBDF0A2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4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2FA14416" w14:textId="77777777" w:rsidTr="00BB4353">
        <w:trPr>
          <w:trHeight w:val="230"/>
        </w:trPr>
        <w:tc>
          <w:tcPr>
            <w:tcW w:w="217" w:type="pct"/>
            <w:vMerge/>
          </w:tcPr>
          <w:p w14:paraId="4DFFF91A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7004264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MCK1</w:t>
            </w:r>
          </w:p>
        </w:tc>
        <w:tc>
          <w:tcPr>
            <w:tcW w:w="579" w:type="pct"/>
          </w:tcPr>
          <w:p w14:paraId="6A3D1E60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29</w:t>
            </w:r>
          </w:p>
        </w:tc>
        <w:tc>
          <w:tcPr>
            <w:tcW w:w="293" w:type="pct"/>
          </w:tcPr>
          <w:p w14:paraId="45C325B6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24</w:t>
            </w:r>
          </w:p>
        </w:tc>
        <w:tc>
          <w:tcPr>
            <w:tcW w:w="293" w:type="pct"/>
          </w:tcPr>
          <w:p w14:paraId="6A8A92FA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25</w:t>
            </w:r>
          </w:p>
        </w:tc>
        <w:tc>
          <w:tcPr>
            <w:tcW w:w="293" w:type="pct"/>
          </w:tcPr>
          <w:p w14:paraId="6135752F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28</w:t>
            </w:r>
          </w:p>
        </w:tc>
        <w:tc>
          <w:tcPr>
            <w:tcW w:w="355" w:type="pct"/>
          </w:tcPr>
          <w:p w14:paraId="5ADD6949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43</w:t>
            </w:r>
          </w:p>
        </w:tc>
        <w:tc>
          <w:tcPr>
            <w:tcW w:w="336" w:type="pct"/>
          </w:tcPr>
          <w:p w14:paraId="7B1CEDDB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56</w:t>
            </w:r>
          </w:p>
        </w:tc>
        <w:tc>
          <w:tcPr>
            <w:tcW w:w="617" w:type="pct"/>
          </w:tcPr>
          <w:p w14:paraId="1FDDF0AF" w14:textId="77777777" w:rsidR="00665880" w:rsidRPr="00174C9C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174C9C">
              <w:rPr>
                <w:sz w:val="18"/>
                <w:szCs w:val="18"/>
              </w:rPr>
              <w:t>205</w:t>
            </w:r>
          </w:p>
        </w:tc>
        <w:tc>
          <w:tcPr>
            <w:tcW w:w="538" w:type="pct"/>
          </w:tcPr>
          <w:p w14:paraId="20672272" w14:textId="77777777" w:rsidR="00665880" w:rsidRPr="00174C9C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174C9C">
              <w:rPr>
                <w:color w:val="000000"/>
                <w:sz w:val="18"/>
                <w:szCs w:val="18"/>
              </w:rPr>
              <w:t>3</w:t>
            </w:r>
            <w:r w:rsidRPr="00174C9C">
              <w:rPr>
                <w:color w:val="000000"/>
                <w:sz w:val="18"/>
                <w:szCs w:val="18"/>
                <w:vertAlign w:val="superscript"/>
              </w:rPr>
              <w:t>rd</w:t>
            </w:r>
          </w:p>
        </w:tc>
      </w:tr>
      <w:tr w:rsidR="00665880" w:rsidRPr="0034323A" w14:paraId="2D027146" w14:textId="77777777" w:rsidTr="00BB4353">
        <w:trPr>
          <w:trHeight w:val="230"/>
        </w:trPr>
        <w:tc>
          <w:tcPr>
            <w:tcW w:w="217" w:type="pct"/>
            <w:vMerge/>
          </w:tcPr>
          <w:p w14:paraId="58BDBD35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0210837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MCK2MIN</w:t>
            </w:r>
          </w:p>
        </w:tc>
        <w:tc>
          <w:tcPr>
            <w:tcW w:w="579" w:type="pct"/>
          </w:tcPr>
          <w:p w14:paraId="4E8FD3E1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43</w:t>
            </w:r>
          </w:p>
        </w:tc>
        <w:tc>
          <w:tcPr>
            <w:tcW w:w="293" w:type="pct"/>
          </w:tcPr>
          <w:p w14:paraId="7EC0374D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29</w:t>
            </w:r>
          </w:p>
        </w:tc>
        <w:tc>
          <w:tcPr>
            <w:tcW w:w="293" w:type="pct"/>
          </w:tcPr>
          <w:p w14:paraId="2F1690A4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37</w:t>
            </w:r>
          </w:p>
        </w:tc>
        <w:tc>
          <w:tcPr>
            <w:tcW w:w="293" w:type="pct"/>
          </w:tcPr>
          <w:p w14:paraId="0FB7AD3C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25</w:t>
            </w:r>
          </w:p>
        </w:tc>
        <w:tc>
          <w:tcPr>
            <w:tcW w:w="355" w:type="pct"/>
          </w:tcPr>
          <w:p w14:paraId="147D9F7B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8</w:t>
            </w:r>
          </w:p>
        </w:tc>
        <w:tc>
          <w:tcPr>
            <w:tcW w:w="336" w:type="pct"/>
          </w:tcPr>
          <w:p w14:paraId="325BEC81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617" w:type="pct"/>
          </w:tcPr>
          <w:p w14:paraId="0B8CDAE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142</w:t>
            </w:r>
          </w:p>
        </w:tc>
        <w:tc>
          <w:tcPr>
            <w:tcW w:w="538" w:type="pct"/>
          </w:tcPr>
          <w:p w14:paraId="35B6485A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5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64633EFE" w14:textId="77777777" w:rsidTr="00BB4353">
        <w:trPr>
          <w:trHeight w:val="230"/>
        </w:trPr>
        <w:tc>
          <w:tcPr>
            <w:tcW w:w="217" w:type="pct"/>
            <w:vMerge/>
          </w:tcPr>
          <w:p w14:paraId="51C05655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5ABCD4CB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MFA</w:t>
            </w:r>
          </w:p>
        </w:tc>
        <w:tc>
          <w:tcPr>
            <w:tcW w:w="579" w:type="pct"/>
          </w:tcPr>
          <w:p w14:paraId="193C4864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</w:t>
            </w:r>
          </w:p>
        </w:tc>
        <w:tc>
          <w:tcPr>
            <w:tcW w:w="293" w:type="pct"/>
          </w:tcPr>
          <w:p w14:paraId="38B1D33C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16</w:t>
            </w:r>
          </w:p>
        </w:tc>
        <w:tc>
          <w:tcPr>
            <w:tcW w:w="293" w:type="pct"/>
          </w:tcPr>
          <w:p w14:paraId="19017366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13</w:t>
            </w:r>
          </w:p>
        </w:tc>
        <w:tc>
          <w:tcPr>
            <w:tcW w:w="293" w:type="pct"/>
          </w:tcPr>
          <w:p w14:paraId="67B4D849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24</w:t>
            </w:r>
          </w:p>
        </w:tc>
        <w:tc>
          <w:tcPr>
            <w:tcW w:w="355" w:type="pct"/>
          </w:tcPr>
          <w:p w14:paraId="1FDA4642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40</w:t>
            </w:r>
          </w:p>
        </w:tc>
        <w:tc>
          <w:tcPr>
            <w:tcW w:w="336" w:type="pct"/>
          </w:tcPr>
          <w:p w14:paraId="13C60E5F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32</w:t>
            </w:r>
          </w:p>
        </w:tc>
        <w:tc>
          <w:tcPr>
            <w:tcW w:w="617" w:type="pct"/>
          </w:tcPr>
          <w:p w14:paraId="3022156D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129</w:t>
            </w:r>
          </w:p>
        </w:tc>
        <w:tc>
          <w:tcPr>
            <w:tcW w:w="538" w:type="pct"/>
          </w:tcPr>
          <w:p w14:paraId="269CB1F1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6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6DECC31D" w14:textId="77777777" w:rsidTr="00BB4353">
        <w:trPr>
          <w:trHeight w:val="230"/>
        </w:trPr>
        <w:tc>
          <w:tcPr>
            <w:tcW w:w="217" w:type="pct"/>
            <w:vMerge/>
          </w:tcPr>
          <w:p w14:paraId="4E748B50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68114B42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MKLFMAX</w:t>
            </w:r>
          </w:p>
        </w:tc>
        <w:tc>
          <w:tcPr>
            <w:tcW w:w="579" w:type="pct"/>
          </w:tcPr>
          <w:p w14:paraId="7A8122F3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4726CDC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14:paraId="36B0E46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3B36CAC3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355" w:type="pct"/>
          </w:tcPr>
          <w:p w14:paraId="400D6D09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336" w:type="pct"/>
          </w:tcPr>
          <w:p w14:paraId="5E1CD613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617" w:type="pct"/>
          </w:tcPr>
          <w:p w14:paraId="134D6EA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6</w:t>
            </w:r>
          </w:p>
        </w:tc>
        <w:tc>
          <w:tcPr>
            <w:tcW w:w="538" w:type="pct"/>
          </w:tcPr>
          <w:p w14:paraId="1C9A7E52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7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5676DD1D" w14:textId="77777777" w:rsidTr="00BB4353">
        <w:trPr>
          <w:trHeight w:val="230"/>
        </w:trPr>
        <w:tc>
          <w:tcPr>
            <w:tcW w:w="217" w:type="pct"/>
            <w:vMerge/>
          </w:tcPr>
          <w:p w14:paraId="2F0619A3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18123D7C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MKLHM</w:t>
            </w:r>
          </w:p>
        </w:tc>
        <w:tc>
          <w:tcPr>
            <w:tcW w:w="579" w:type="pct"/>
          </w:tcPr>
          <w:p w14:paraId="0ECD8B87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7E6E6679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6C5E2524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72C3D993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355" w:type="pct"/>
          </w:tcPr>
          <w:p w14:paraId="5E7ED436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336" w:type="pct"/>
          </w:tcPr>
          <w:p w14:paraId="42A0068A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617" w:type="pct"/>
          </w:tcPr>
          <w:p w14:paraId="1027BDB1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538" w:type="pct"/>
          </w:tcPr>
          <w:p w14:paraId="5FA4F5CF" w14:textId="77777777" w:rsidR="00665880" w:rsidRPr="0034323A" w:rsidRDefault="00665880" w:rsidP="00E30C21">
            <w:pPr>
              <w:pStyle w:val="NoSpacing"/>
              <w:jc w:val="center"/>
              <w:rPr>
                <w:bCs/>
                <w:color w:val="000000"/>
                <w:sz w:val="18"/>
                <w:szCs w:val="18"/>
              </w:rPr>
            </w:pPr>
            <w:r w:rsidRPr="0034323A">
              <w:rPr>
                <w:bCs/>
                <w:color w:val="000000"/>
                <w:sz w:val="18"/>
                <w:szCs w:val="18"/>
              </w:rPr>
              <w:t>9</w:t>
            </w:r>
            <w:r w:rsidRPr="0034323A">
              <w:rPr>
                <w:bCs/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2F8AE8DD" w14:textId="77777777" w:rsidTr="00BB4353">
        <w:trPr>
          <w:trHeight w:val="230"/>
        </w:trPr>
        <w:tc>
          <w:tcPr>
            <w:tcW w:w="217" w:type="pct"/>
            <w:vMerge w:val="restart"/>
          </w:tcPr>
          <w:p w14:paraId="052533E4" w14:textId="40564FE2" w:rsidR="00665880" w:rsidRPr="0034323A" w:rsidRDefault="00665880" w:rsidP="00E30C21">
            <w:pPr>
              <w:jc w:val="both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6</w:t>
            </w:r>
          </w:p>
        </w:tc>
        <w:tc>
          <w:tcPr>
            <w:tcW w:w="1479" w:type="pct"/>
          </w:tcPr>
          <w:p w14:paraId="7F446D78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MPCACK1</w:t>
            </w:r>
          </w:p>
        </w:tc>
        <w:tc>
          <w:tcPr>
            <w:tcW w:w="579" w:type="pct"/>
          </w:tcPr>
          <w:p w14:paraId="7F2884E8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55</w:t>
            </w:r>
          </w:p>
        </w:tc>
        <w:tc>
          <w:tcPr>
            <w:tcW w:w="293" w:type="pct"/>
          </w:tcPr>
          <w:p w14:paraId="507FC346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70</w:t>
            </w:r>
          </w:p>
        </w:tc>
        <w:tc>
          <w:tcPr>
            <w:tcW w:w="293" w:type="pct"/>
          </w:tcPr>
          <w:p w14:paraId="50732C2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73</w:t>
            </w:r>
          </w:p>
        </w:tc>
        <w:tc>
          <w:tcPr>
            <w:tcW w:w="293" w:type="pct"/>
          </w:tcPr>
          <w:p w14:paraId="6D72625B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73</w:t>
            </w:r>
          </w:p>
        </w:tc>
        <w:tc>
          <w:tcPr>
            <w:tcW w:w="355" w:type="pct"/>
          </w:tcPr>
          <w:p w14:paraId="58343D1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75</w:t>
            </w:r>
          </w:p>
        </w:tc>
        <w:tc>
          <w:tcPr>
            <w:tcW w:w="336" w:type="pct"/>
          </w:tcPr>
          <w:p w14:paraId="67194558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75</w:t>
            </w:r>
          </w:p>
        </w:tc>
        <w:tc>
          <w:tcPr>
            <w:tcW w:w="617" w:type="pct"/>
          </w:tcPr>
          <w:p w14:paraId="4F862991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421</w:t>
            </w:r>
          </w:p>
        </w:tc>
        <w:tc>
          <w:tcPr>
            <w:tcW w:w="538" w:type="pct"/>
          </w:tcPr>
          <w:p w14:paraId="68F58F64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2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nd</w:t>
            </w:r>
          </w:p>
        </w:tc>
      </w:tr>
      <w:tr w:rsidR="00665880" w:rsidRPr="0034323A" w14:paraId="1FBCB1E1" w14:textId="77777777" w:rsidTr="00BB4353">
        <w:trPr>
          <w:trHeight w:val="230"/>
        </w:trPr>
        <w:tc>
          <w:tcPr>
            <w:tcW w:w="217" w:type="pct"/>
            <w:vMerge/>
          </w:tcPr>
          <w:p w14:paraId="7F143196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44BF3663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MPCACK2</w:t>
            </w:r>
          </w:p>
        </w:tc>
        <w:tc>
          <w:tcPr>
            <w:tcW w:w="579" w:type="pct"/>
          </w:tcPr>
          <w:p w14:paraId="76964735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55</w:t>
            </w:r>
          </w:p>
        </w:tc>
        <w:tc>
          <w:tcPr>
            <w:tcW w:w="293" w:type="pct"/>
          </w:tcPr>
          <w:p w14:paraId="7E36B4E3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70</w:t>
            </w:r>
          </w:p>
        </w:tc>
        <w:tc>
          <w:tcPr>
            <w:tcW w:w="293" w:type="pct"/>
          </w:tcPr>
          <w:p w14:paraId="13C65364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73</w:t>
            </w:r>
          </w:p>
        </w:tc>
        <w:tc>
          <w:tcPr>
            <w:tcW w:w="293" w:type="pct"/>
          </w:tcPr>
          <w:p w14:paraId="3A79DE99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66</w:t>
            </w:r>
          </w:p>
        </w:tc>
        <w:tc>
          <w:tcPr>
            <w:tcW w:w="355" w:type="pct"/>
          </w:tcPr>
          <w:p w14:paraId="705D610E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74</w:t>
            </w:r>
          </w:p>
        </w:tc>
        <w:tc>
          <w:tcPr>
            <w:tcW w:w="336" w:type="pct"/>
          </w:tcPr>
          <w:p w14:paraId="49614F3F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75</w:t>
            </w:r>
          </w:p>
        </w:tc>
        <w:tc>
          <w:tcPr>
            <w:tcW w:w="617" w:type="pct"/>
          </w:tcPr>
          <w:p w14:paraId="3529F2CA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413</w:t>
            </w:r>
          </w:p>
        </w:tc>
        <w:tc>
          <w:tcPr>
            <w:tcW w:w="538" w:type="pct"/>
          </w:tcPr>
          <w:p w14:paraId="2553ED20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3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rd</w:t>
            </w:r>
          </w:p>
        </w:tc>
      </w:tr>
      <w:tr w:rsidR="00665880" w:rsidRPr="0034323A" w14:paraId="33546240" w14:textId="77777777" w:rsidTr="00BB4353">
        <w:trPr>
          <w:trHeight w:val="230"/>
        </w:trPr>
        <w:tc>
          <w:tcPr>
            <w:tcW w:w="217" w:type="pct"/>
            <w:vMerge/>
          </w:tcPr>
          <w:p w14:paraId="2500C2A2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293775AD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MPCACK2MIN</w:t>
            </w:r>
          </w:p>
        </w:tc>
        <w:tc>
          <w:tcPr>
            <w:tcW w:w="579" w:type="pct"/>
          </w:tcPr>
          <w:p w14:paraId="4FAA49D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60</w:t>
            </w:r>
          </w:p>
        </w:tc>
        <w:tc>
          <w:tcPr>
            <w:tcW w:w="293" w:type="pct"/>
          </w:tcPr>
          <w:p w14:paraId="52E058D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74</w:t>
            </w:r>
          </w:p>
        </w:tc>
        <w:tc>
          <w:tcPr>
            <w:tcW w:w="293" w:type="pct"/>
          </w:tcPr>
          <w:p w14:paraId="03BDC4E5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75</w:t>
            </w:r>
          </w:p>
        </w:tc>
        <w:tc>
          <w:tcPr>
            <w:tcW w:w="293" w:type="pct"/>
          </w:tcPr>
          <w:p w14:paraId="223737E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73</w:t>
            </w:r>
          </w:p>
        </w:tc>
        <w:tc>
          <w:tcPr>
            <w:tcW w:w="355" w:type="pct"/>
          </w:tcPr>
          <w:p w14:paraId="3B690B16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75</w:t>
            </w:r>
          </w:p>
        </w:tc>
        <w:tc>
          <w:tcPr>
            <w:tcW w:w="336" w:type="pct"/>
          </w:tcPr>
          <w:p w14:paraId="47DB273B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75</w:t>
            </w:r>
          </w:p>
        </w:tc>
        <w:tc>
          <w:tcPr>
            <w:tcW w:w="617" w:type="pct"/>
          </w:tcPr>
          <w:p w14:paraId="3D7CCCEA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432</w:t>
            </w:r>
          </w:p>
        </w:tc>
        <w:tc>
          <w:tcPr>
            <w:tcW w:w="538" w:type="pct"/>
          </w:tcPr>
          <w:p w14:paraId="77CDF59C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1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st</w:t>
            </w:r>
          </w:p>
        </w:tc>
      </w:tr>
      <w:tr w:rsidR="00665880" w:rsidRPr="0034323A" w14:paraId="4F572C97" w14:textId="77777777" w:rsidTr="00BB4353">
        <w:trPr>
          <w:trHeight w:val="230"/>
        </w:trPr>
        <w:tc>
          <w:tcPr>
            <w:tcW w:w="217" w:type="pct"/>
            <w:vMerge/>
          </w:tcPr>
          <w:p w14:paraId="4749FF66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7CD7D733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MPCAHKAM</w:t>
            </w:r>
          </w:p>
        </w:tc>
        <w:tc>
          <w:tcPr>
            <w:tcW w:w="579" w:type="pct"/>
          </w:tcPr>
          <w:p w14:paraId="7F67B5F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5</w:t>
            </w:r>
          </w:p>
        </w:tc>
        <w:tc>
          <w:tcPr>
            <w:tcW w:w="293" w:type="pct"/>
          </w:tcPr>
          <w:p w14:paraId="48BD8B7E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14:paraId="2A9D3FD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9</w:t>
            </w:r>
          </w:p>
        </w:tc>
        <w:tc>
          <w:tcPr>
            <w:tcW w:w="293" w:type="pct"/>
          </w:tcPr>
          <w:p w14:paraId="6DA7A1A7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40</w:t>
            </w:r>
          </w:p>
        </w:tc>
        <w:tc>
          <w:tcPr>
            <w:tcW w:w="355" w:type="pct"/>
          </w:tcPr>
          <w:p w14:paraId="52F16F7D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26</w:t>
            </w:r>
          </w:p>
        </w:tc>
        <w:tc>
          <w:tcPr>
            <w:tcW w:w="336" w:type="pct"/>
          </w:tcPr>
          <w:p w14:paraId="134EF6F0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6</w:t>
            </w:r>
          </w:p>
        </w:tc>
        <w:tc>
          <w:tcPr>
            <w:tcW w:w="617" w:type="pct"/>
          </w:tcPr>
          <w:p w14:paraId="57641793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88</w:t>
            </w:r>
          </w:p>
        </w:tc>
        <w:tc>
          <w:tcPr>
            <w:tcW w:w="538" w:type="pct"/>
          </w:tcPr>
          <w:p w14:paraId="35E939B2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7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123EF9DD" w14:textId="77777777" w:rsidTr="00BB4353">
        <w:trPr>
          <w:trHeight w:val="230"/>
        </w:trPr>
        <w:tc>
          <w:tcPr>
            <w:tcW w:w="217" w:type="pct"/>
            <w:vMerge/>
          </w:tcPr>
          <w:p w14:paraId="5E568F45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39C331EB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MPCAKLHM</w:t>
            </w:r>
          </w:p>
        </w:tc>
        <w:tc>
          <w:tcPr>
            <w:tcW w:w="579" w:type="pct"/>
          </w:tcPr>
          <w:p w14:paraId="105ED4C6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22</w:t>
            </w:r>
          </w:p>
        </w:tc>
        <w:tc>
          <w:tcPr>
            <w:tcW w:w="293" w:type="pct"/>
          </w:tcPr>
          <w:p w14:paraId="21155F96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23</w:t>
            </w:r>
          </w:p>
        </w:tc>
        <w:tc>
          <w:tcPr>
            <w:tcW w:w="293" w:type="pct"/>
          </w:tcPr>
          <w:p w14:paraId="4C00C50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27</w:t>
            </w:r>
          </w:p>
        </w:tc>
        <w:tc>
          <w:tcPr>
            <w:tcW w:w="293" w:type="pct"/>
          </w:tcPr>
          <w:p w14:paraId="5494491B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11</w:t>
            </w:r>
          </w:p>
        </w:tc>
        <w:tc>
          <w:tcPr>
            <w:tcW w:w="355" w:type="pct"/>
          </w:tcPr>
          <w:p w14:paraId="57C5724A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0</w:t>
            </w:r>
          </w:p>
        </w:tc>
        <w:tc>
          <w:tcPr>
            <w:tcW w:w="336" w:type="pct"/>
          </w:tcPr>
          <w:p w14:paraId="4CBE66C9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1</w:t>
            </w:r>
          </w:p>
        </w:tc>
        <w:tc>
          <w:tcPr>
            <w:tcW w:w="617" w:type="pct"/>
          </w:tcPr>
          <w:p w14:paraId="3F7A080F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84</w:t>
            </w:r>
          </w:p>
        </w:tc>
        <w:tc>
          <w:tcPr>
            <w:tcW w:w="538" w:type="pct"/>
          </w:tcPr>
          <w:p w14:paraId="4793F586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8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774C565A" w14:textId="77777777" w:rsidTr="00BB4353">
        <w:trPr>
          <w:trHeight w:val="230"/>
        </w:trPr>
        <w:tc>
          <w:tcPr>
            <w:tcW w:w="217" w:type="pct"/>
            <w:vMerge/>
          </w:tcPr>
          <w:p w14:paraId="15044125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5F43E236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MPCAKLMED</w:t>
            </w:r>
          </w:p>
        </w:tc>
        <w:tc>
          <w:tcPr>
            <w:tcW w:w="579" w:type="pct"/>
          </w:tcPr>
          <w:p w14:paraId="4A4A0D2E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12</w:t>
            </w:r>
          </w:p>
        </w:tc>
        <w:tc>
          <w:tcPr>
            <w:tcW w:w="293" w:type="pct"/>
          </w:tcPr>
          <w:p w14:paraId="15E87634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22</w:t>
            </w:r>
          </w:p>
        </w:tc>
        <w:tc>
          <w:tcPr>
            <w:tcW w:w="293" w:type="pct"/>
          </w:tcPr>
          <w:p w14:paraId="120B703A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18</w:t>
            </w:r>
          </w:p>
        </w:tc>
        <w:tc>
          <w:tcPr>
            <w:tcW w:w="293" w:type="pct"/>
          </w:tcPr>
          <w:p w14:paraId="5BDD118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23</w:t>
            </w:r>
          </w:p>
        </w:tc>
        <w:tc>
          <w:tcPr>
            <w:tcW w:w="355" w:type="pct"/>
          </w:tcPr>
          <w:p w14:paraId="4AF715B4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25</w:t>
            </w:r>
          </w:p>
        </w:tc>
        <w:tc>
          <w:tcPr>
            <w:tcW w:w="336" w:type="pct"/>
          </w:tcPr>
          <w:p w14:paraId="04087F2C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35</w:t>
            </w:r>
          </w:p>
        </w:tc>
        <w:tc>
          <w:tcPr>
            <w:tcW w:w="617" w:type="pct"/>
          </w:tcPr>
          <w:p w14:paraId="55037A39" w14:textId="77777777" w:rsidR="00665880" w:rsidRPr="005850E6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5850E6">
              <w:rPr>
                <w:sz w:val="18"/>
                <w:szCs w:val="18"/>
              </w:rPr>
              <w:t>135</w:t>
            </w:r>
          </w:p>
        </w:tc>
        <w:tc>
          <w:tcPr>
            <w:tcW w:w="538" w:type="pct"/>
          </w:tcPr>
          <w:p w14:paraId="0174C23D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6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5D4B03C0" w14:textId="77777777" w:rsidTr="00BB4353">
        <w:trPr>
          <w:trHeight w:val="230"/>
        </w:trPr>
        <w:tc>
          <w:tcPr>
            <w:tcW w:w="217" w:type="pct"/>
            <w:vMerge/>
          </w:tcPr>
          <w:p w14:paraId="4699C3BE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13F7179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MCK1</w:t>
            </w:r>
          </w:p>
        </w:tc>
        <w:tc>
          <w:tcPr>
            <w:tcW w:w="579" w:type="pct"/>
          </w:tcPr>
          <w:p w14:paraId="09507484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16</w:t>
            </w:r>
          </w:p>
        </w:tc>
        <w:tc>
          <w:tcPr>
            <w:tcW w:w="293" w:type="pct"/>
          </w:tcPr>
          <w:p w14:paraId="6E92A712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22</w:t>
            </w:r>
          </w:p>
        </w:tc>
        <w:tc>
          <w:tcPr>
            <w:tcW w:w="293" w:type="pct"/>
          </w:tcPr>
          <w:p w14:paraId="0B204372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18</w:t>
            </w:r>
          </w:p>
        </w:tc>
        <w:tc>
          <w:tcPr>
            <w:tcW w:w="293" w:type="pct"/>
          </w:tcPr>
          <w:p w14:paraId="6FC82116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25</w:t>
            </w:r>
          </w:p>
        </w:tc>
        <w:tc>
          <w:tcPr>
            <w:tcW w:w="355" w:type="pct"/>
          </w:tcPr>
          <w:p w14:paraId="6BAA3D6E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34</w:t>
            </w:r>
          </w:p>
        </w:tc>
        <w:tc>
          <w:tcPr>
            <w:tcW w:w="336" w:type="pct"/>
          </w:tcPr>
          <w:p w14:paraId="7D038949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45</w:t>
            </w:r>
          </w:p>
        </w:tc>
        <w:tc>
          <w:tcPr>
            <w:tcW w:w="617" w:type="pct"/>
          </w:tcPr>
          <w:p w14:paraId="0BB6BE1E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160</w:t>
            </w:r>
          </w:p>
        </w:tc>
        <w:tc>
          <w:tcPr>
            <w:tcW w:w="538" w:type="pct"/>
          </w:tcPr>
          <w:p w14:paraId="7CA83D77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5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0F54E5EF" w14:textId="77777777" w:rsidTr="00BB4353">
        <w:trPr>
          <w:trHeight w:val="230"/>
        </w:trPr>
        <w:tc>
          <w:tcPr>
            <w:tcW w:w="217" w:type="pct"/>
            <w:vMerge/>
          </w:tcPr>
          <w:p w14:paraId="21DBD0F7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08EC6302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MCK2MIN</w:t>
            </w:r>
          </w:p>
        </w:tc>
        <w:tc>
          <w:tcPr>
            <w:tcW w:w="579" w:type="pct"/>
          </w:tcPr>
          <w:p w14:paraId="6F9EFDF1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40</w:t>
            </w:r>
          </w:p>
        </w:tc>
        <w:tc>
          <w:tcPr>
            <w:tcW w:w="293" w:type="pct"/>
          </w:tcPr>
          <w:p w14:paraId="41810BEC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43</w:t>
            </w:r>
          </w:p>
        </w:tc>
        <w:tc>
          <w:tcPr>
            <w:tcW w:w="293" w:type="pct"/>
          </w:tcPr>
          <w:p w14:paraId="0EB342DD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50</w:t>
            </w:r>
          </w:p>
        </w:tc>
        <w:tc>
          <w:tcPr>
            <w:tcW w:w="293" w:type="pct"/>
          </w:tcPr>
          <w:p w14:paraId="0E18E1DE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40</w:t>
            </w:r>
          </w:p>
        </w:tc>
        <w:tc>
          <w:tcPr>
            <w:tcW w:w="355" w:type="pct"/>
          </w:tcPr>
          <w:p w14:paraId="6B9DC35C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26</w:t>
            </w:r>
          </w:p>
        </w:tc>
        <w:tc>
          <w:tcPr>
            <w:tcW w:w="336" w:type="pct"/>
          </w:tcPr>
          <w:p w14:paraId="1E5C85BA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6</w:t>
            </w:r>
          </w:p>
        </w:tc>
        <w:tc>
          <w:tcPr>
            <w:tcW w:w="617" w:type="pct"/>
          </w:tcPr>
          <w:p w14:paraId="5E82FA39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205</w:t>
            </w:r>
          </w:p>
        </w:tc>
        <w:tc>
          <w:tcPr>
            <w:tcW w:w="538" w:type="pct"/>
          </w:tcPr>
          <w:p w14:paraId="61C64BC0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4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349CDD91" w14:textId="77777777" w:rsidTr="00BB4353">
        <w:trPr>
          <w:trHeight w:val="230"/>
        </w:trPr>
        <w:tc>
          <w:tcPr>
            <w:tcW w:w="217" w:type="pct"/>
            <w:vMerge/>
          </w:tcPr>
          <w:p w14:paraId="4705CBDA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446A55B8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MFA</w:t>
            </w:r>
          </w:p>
        </w:tc>
        <w:tc>
          <w:tcPr>
            <w:tcW w:w="579" w:type="pct"/>
          </w:tcPr>
          <w:p w14:paraId="3E67406C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5</w:t>
            </w:r>
          </w:p>
        </w:tc>
        <w:tc>
          <w:tcPr>
            <w:tcW w:w="293" w:type="pct"/>
          </w:tcPr>
          <w:p w14:paraId="1A1F3B24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</w:t>
            </w:r>
          </w:p>
        </w:tc>
        <w:tc>
          <w:tcPr>
            <w:tcW w:w="293" w:type="pct"/>
          </w:tcPr>
          <w:p w14:paraId="3B2C87A1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9</w:t>
            </w:r>
          </w:p>
        </w:tc>
        <w:tc>
          <w:tcPr>
            <w:tcW w:w="293" w:type="pct"/>
          </w:tcPr>
          <w:p w14:paraId="365C0421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4</w:t>
            </w:r>
          </w:p>
        </w:tc>
        <w:tc>
          <w:tcPr>
            <w:tcW w:w="355" w:type="pct"/>
          </w:tcPr>
          <w:p w14:paraId="03173B43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23</w:t>
            </w:r>
          </w:p>
        </w:tc>
        <w:tc>
          <w:tcPr>
            <w:tcW w:w="336" w:type="pct"/>
          </w:tcPr>
          <w:p w14:paraId="2D492194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33</w:t>
            </w:r>
          </w:p>
        </w:tc>
        <w:tc>
          <w:tcPr>
            <w:tcW w:w="617" w:type="pct"/>
          </w:tcPr>
          <w:p w14:paraId="6999F2FF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76</w:t>
            </w:r>
          </w:p>
        </w:tc>
        <w:tc>
          <w:tcPr>
            <w:tcW w:w="538" w:type="pct"/>
          </w:tcPr>
          <w:p w14:paraId="520C1560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9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504C1158" w14:textId="77777777" w:rsidTr="00BB4353">
        <w:trPr>
          <w:trHeight w:val="230"/>
        </w:trPr>
        <w:tc>
          <w:tcPr>
            <w:tcW w:w="217" w:type="pct"/>
            <w:vMerge/>
          </w:tcPr>
          <w:p w14:paraId="00ECC76A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16AAE8C7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MKLFMAX</w:t>
            </w:r>
          </w:p>
        </w:tc>
        <w:tc>
          <w:tcPr>
            <w:tcW w:w="579" w:type="pct"/>
          </w:tcPr>
          <w:p w14:paraId="35B0E7C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5EB84EDD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</w:t>
            </w:r>
          </w:p>
        </w:tc>
        <w:tc>
          <w:tcPr>
            <w:tcW w:w="293" w:type="pct"/>
          </w:tcPr>
          <w:p w14:paraId="5FB651CB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706CCCF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355" w:type="pct"/>
          </w:tcPr>
          <w:p w14:paraId="18FFC8A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336" w:type="pct"/>
          </w:tcPr>
          <w:p w14:paraId="27C11C50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617" w:type="pct"/>
          </w:tcPr>
          <w:p w14:paraId="3667EFA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</w:t>
            </w:r>
          </w:p>
        </w:tc>
        <w:tc>
          <w:tcPr>
            <w:tcW w:w="538" w:type="pct"/>
          </w:tcPr>
          <w:p w14:paraId="4C616AD3" w14:textId="77777777" w:rsidR="00665880" w:rsidRPr="0034323A" w:rsidRDefault="00665880" w:rsidP="00E30C21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34323A">
              <w:rPr>
                <w:color w:val="000000"/>
                <w:sz w:val="18"/>
                <w:szCs w:val="18"/>
              </w:rPr>
              <w:t>11</w:t>
            </w:r>
            <w:r w:rsidRPr="0034323A">
              <w:rPr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  <w:tr w:rsidR="00665880" w:rsidRPr="0034323A" w14:paraId="013032C3" w14:textId="77777777" w:rsidTr="00BB4353">
        <w:trPr>
          <w:trHeight w:val="230"/>
        </w:trPr>
        <w:tc>
          <w:tcPr>
            <w:tcW w:w="217" w:type="pct"/>
            <w:vMerge/>
          </w:tcPr>
          <w:p w14:paraId="11423E01" w14:textId="77777777" w:rsidR="00665880" w:rsidRPr="0034323A" w:rsidRDefault="00665880" w:rsidP="00E30C2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79" w:type="pct"/>
          </w:tcPr>
          <w:p w14:paraId="35516875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MKLHM</w:t>
            </w:r>
          </w:p>
        </w:tc>
        <w:tc>
          <w:tcPr>
            <w:tcW w:w="579" w:type="pct"/>
          </w:tcPr>
          <w:p w14:paraId="0F211DE8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5</w:t>
            </w:r>
          </w:p>
        </w:tc>
        <w:tc>
          <w:tcPr>
            <w:tcW w:w="293" w:type="pct"/>
          </w:tcPr>
          <w:p w14:paraId="0485191D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11</w:t>
            </w:r>
          </w:p>
        </w:tc>
        <w:tc>
          <w:tcPr>
            <w:tcW w:w="293" w:type="pct"/>
          </w:tcPr>
          <w:p w14:paraId="01211A1F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14:paraId="6DF3CDA8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355" w:type="pct"/>
          </w:tcPr>
          <w:p w14:paraId="3D25A14A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0</w:t>
            </w:r>
          </w:p>
        </w:tc>
        <w:tc>
          <w:tcPr>
            <w:tcW w:w="336" w:type="pct"/>
          </w:tcPr>
          <w:p w14:paraId="67A9719E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</w:t>
            </w:r>
          </w:p>
        </w:tc>
        <w:tc>
          <w:tcPr>
            <w:tcW w:w="617" w:type="pct"/>
          </w:tcPr>
          <w:p w14:paraId="6A789D27" w14:textId="77777777" w:rsidR="00665880" w:rsidRPr="0034323A" w:rsidRDefault="00665880" w:rsidP="00E30C21">
            <w:pPr>
              <w:pStyle w:val="NoSpacing"/>
              <w:rPr>
                <w:sz w:val="18"/>
                <w:szCs w:val="18"/>
              </w:rPr>
            </w:pPr>
            <w:r w:rsidRPr="0034323A">
              <w:rPr>
                <w:sz w:val="18"/>
                <w:szCs w:val="18"/>
              </w:rPr>
              <w:t>17</w:t>
            </w:r>
          </w:p>
        </w:tc>
        <w:tc>
          <w:tcPr>
            <w:tcW w:w="538" w:type="pct"/>
          </w:tcPr>
          <w:p w14:paraId="3031CA72" w14:textId="77777777" w:rsidR="00665880" w:rsidRPr="0034323A" w:rsidRDefault="00665880" w:rsidP="00E30C21">
            <w:pPr>
              <w:pStyle w:val="NoSpacing"/>
              <w:jc w:val="center"/>
              <w:rPr>
                <w:bCs/>
                <w:color w:val="000000"/>
                <w:sz w:val="18"/>
                <w:szCs w:val="18"/>
              </w:rPr>
            </w:pPr>
            <w:r w:rsidRPr="0034323A">
              <w:rPr>
                <w:bCs/>
                <w:color w:val="000000"/>
                <w:sz w:val="18"/>
                <w:szCs w:val="18"/>
              </w:rPr>
              <w:t>10</w:t>
            </w:r>
            <w:r w:rsidRPr="0034323A">
              <w:rPr>
                <w:bCs/>
                <w:color w:val="000000"/>
                <w:sz w:val="18"/>
                <w:szCs w:val="18"/>
                <w:vertAlign w:val="superscript"/>
              </w:rPr>
              <w:t>th</w:t>
            </w:r>
          </w:p>
        </w:tc>
      </w:tr>
    </w:tbl>
    <w:p w14:paraId="311810EC" w14:textId="742DC1CB" w:rsidR="00665880" w:rsidRPr="00593A64" w:rsidRDefault="00593A64" w:rsidP="00665880">
      <w:pPr>
        <w:pStyle w:val="NoSpacing"/>
        <w:jc w:val="both"/>
        <w:rPr>
          <w:bCs/>
          <w:sz w:val="18"/>
          <w:szCs w:val="18"/>
        </w:rPr>
      </w:pPr>
      <w:r w:rsidRPr="00593A64">
        <w:rPr>
          <w:bCs/>
          <w:sz w:val="18"/>
          <w:szCs w:val="18"/>
        </w:rPr>
        <w:t>Note</w:t>
      </w:r>
      <w:r w:rsidR="00665880" w:rsidRPr="00593A64">
        <w:rPr>
          <w:bCs/>
          <w:sz w:val="18"/>
          <w:szCs w:val="18"/>
        </w:rPr>
        <w:t>: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Estimator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with</w:t>
      </w:r>
      <w:r w:rsidR="00E30C21" w:rsidRPr="00593A64">
        <w:rPr>
          <w:bCs/>
          <w:sz w:val="18"/>
          <w:szCs w:val="18"/>
        </w:rPr>
        <w:t xml:space="preserve"> </w:t>
      </w:r>
      <w:r w:rsidR="005850E6" w:rsidRPr="00593A64">
        <w:rPr>
          <w:bCs/>
          <w:sz w:val="18"/>
          <w:szCs w:val="18"/>
        </w:rPr>
        <w:t xml:space="preserve">Highest Frequency </w:t>
      </w:r>
      <w:r w:rsidR="00665880" w:rsidRPr="00593A64">
        <w:rPr>
          <w:bCs/>
          <w:sz w:val="18"/>
          <w:szCs w:val="18"/>
        </w:rPr>
        <w:t>at</w:t>
      </w:r>
      <w:r w:rsidR="00E30C21" w:rsidRPr="00593A64">
        <w:rPr>
          <w:bCs/>
          <w:sz w:val="18"/>
          <w:szCs w:val="18"/>
        </w:rPr>
        <w:t xml:space="preserve"> </w:t>
      </w:r>
      <w:r w:rsidR="005850E6" w:rsidRPr="00593A64">
        <w:rPr>
          <w:bCs/>
          <w:sz w:val="18"/>
          <w:szCs w:val="18"/>
        </w:rPr>
        <w:t xml:space="preserve">Each Sample Size </w:t>
      </w:r>
      <w:r w:rsidR="00665880" w:rsidRPr="00593A64">
        <w:rPr>
          <w:bCs/>
          <w:sz w:val="18"/>
          <w:szCs w:val="18"/>
        </w:rPr>
        <w:t>is</w:t>
      </w:r>
      <w:r w:rsidR="00E30C21" w:rsidRPr="00593A64">
        <w:rPr>
          <w:bCs/>
          <w:sz w:val="18"/>
          <w:szCs w:val="18"/>
        </w:rPr>
        <w:t xml:space="preserve"> </w:t>
      </w:r>
      <w:r w:rsidR="005850E6" w:rsidRPr="00593A64">
        <w:rPr>
          <w:bCs/>
          <w:sz w:val="18"/>
          <w:szCs w:val="18"/>
        </w:rPr>
        <w:t xml:space="preserve">Bolded </w:t>
      </w:r>
      <w:r w:rsidR="00665880" w:rsidRPr="00593A64">
        <w:rPr>
          <w:bCs/>
          <w:sz w:val="18"/>
          <w:szCs w:val="18"/>
        </w:rPr>
        <w:t>at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p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=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3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and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p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=</w:t>
      </w:r>
      <w:r w:rsidR="00E30C21" w:rsidRPr="00593A64">
        <w:rPr>
          <w:bCs/>
          <w:sz w:val="18"/>
          <w:szCs w:val="18"/>
        </w:rPr>
        <w:t xml:space="preserve"> </w:t>
      </w:r>
      <w:r w:rsidR="00665880" w:rsidRPr="00593A64">
        <w:rPr>
          <w:bCs/>
          <w:sz w:val="18"/>
          <w:szCs w:val="18"/>
        </w:rPr>
        <w:t>6</w:t>
      </w:r>
    </w:p>
    <w:p w14:paraId="1C6E3AFA" w14:textId="77777777" w:rsidR="004A1E8E" w:rsidRDefault="004A1E8E" w:rsidP="002E178C">
      <w:pPr>
        <w:jc w:val="both"/>
        <w:rPr>
          <w:i/>
          <w:iCs/>
          <w:sz w:val="18"/>
          <w:szCs w:val="18"/>
        </w:rPr>
      </w:pPr>
    </w:p>
    <w:p w14:paraId="11BB165C" w14:textId="77777777" w:rsidR="001C7DBA" w:rsidRDefault="001C7DBA" w:rsidP="002E178C">
      <w:pPr>
        <w:jc w:val="both"/>
        <w:rPr>
          <w:sz w:val="18"/>
          <w:szCs w:val="18"/>
        </w:rPr>
        <w:sectPr w:rsidR="001C7DBA" w:rsidSect="00B30EAD">
          <w:type w:val="continuous"/>
          <w:pgSz w:w="11901" w:h="16840" w:code="9"/>
          <w:pgMar w:top="1440" w:right="1440" w:bottom="1440" w:left="1440" w:header="706" w:footer="706" w:gutter="0"/>
          <w:cols w:space="708"/>
          <w:docGrid w:linePitch="360"/>
        </w:sectPr>
      </w:pPr>
    </w:p>
    <w:p w14:paraId="59E9C124" w14:textId="478F8755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From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observed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MPCACK2MIN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when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=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MPCACK2MIN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version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(Chand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estimator)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respectively.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top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expected,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ordinary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least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sensitive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direction.</w:t>
      </w:r>
    </w:p>
    <w:p w14:paraId="6847B413" w14:textId="77777777" w:rsidR="009D414E" w:rsidRPr="0034323A" w:rsidRDefault="009D414E" w:rsidP="00665880">
      <w:pPr>
        <w:jc w:val="both"/>
        <w:rPr>
          <w:sz w:val="18"/>
          <w:szCs w:val="18"/>
        </w:rPr>
      </w:pPr>
    </w:p>
    <w:p w14:paraId="77A3582B" w14:textId="689BE5DF" w:rsidR="00665880" w:rsidRPr="0034323A" w:rsidRDefault="00665880" w:rsidP="00665880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34323A">
        <w:rPr>
          <w:b/>
          <w:sz w:val="18"/>
          <w:szCs w:val="18"/>
        </w:rPr>
        <w:t>Summary</w:t>
      </w:r>
    </w:p>
    <w:p w14:paraId="507A5E82" w14:textId="447773AE" w:rsidR="00665880" w:rsidRPr="0034323A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framework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simultaneous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occurrence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space.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including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framework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improve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resistance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against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leverage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contamination.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Theoretical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comparisons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properties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established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outperform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alternatives.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evaluation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through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extensive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Carlo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consistently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produced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smaller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values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under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varying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levels.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Among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competing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MPCACK2MIN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recorded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frequency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closely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confirm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integrating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techniques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significantly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enhances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stability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reliability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contaminated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environments.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consistently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demonstrate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Component–Ridge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outperform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competing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across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nearly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experimental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particular,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denoted</w:t>
      </w:r>
      <w:r w:rsidR="00E30C21">
        <w:rPr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MPCACK2MIN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recorded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highest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frequency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minimum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Square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followed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closely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MPCACK1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MPCACK2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superiority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observed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 xml:space="preserve">p=3 </m:t>
        </m:r>
      </m:oMath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p=6</m:t>
        </m:r>
      </m:oMath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across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sample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sizes,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levels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error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variances.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consistent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dominance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indicates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transformation,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adaptive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yields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substantial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improvements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accuracy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over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</w:p>
    <w:p w14:paraId="018888DB" w14:textId="77777777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</w:p>
    <w:p w14:paraId="6DF6F50D" w14:textId="0069D00B" w:rsidR="00665880" w:rsidRPr="0034323A" w:rsidRDefault="00593A64" w:rsidP="00665880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34323A">
        <w:rPr>
          <w:b/>
          <w:sz w:val="18"/>
          <w:szCs w:val="18"/>
        </w:rPr>
        <w:t>CONCLUSION</w:t>
      </w:r>
    </w:p>
    <w:p w14:paraId="3623D61B" w14:textId="759D41A5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class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affected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both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X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direction.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integrating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dimension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reduction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framework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effectively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major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sources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instability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frequently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occur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datasets.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Theoretical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investigations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established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superiority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conditions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existing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while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results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provided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empirical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validation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across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diverse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experimental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scenarios.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findings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consistently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identified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MPCACK2MIN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lastRenderedPageBreak/>
        <w:t>MPCACK1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MPCACK2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also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exhibiting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remarkable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dominance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highlights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benefits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robustness,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shrinkage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transformation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framework.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Consequently,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proposed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methodology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offers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statistically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solution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involving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contaminated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highly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correlated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predictors.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Future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studies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could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suggested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framework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practical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uses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intricate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contamination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mechanisms.</w:t>
      </w:r>
    </w:p>
    <w:p w14:paraId="2CEC4D1B" w14:textId="77777777" w:rsidR="009D414E" w:rsidRPr="0034323A" w:rsidRDefault="009D414E" w:rsidP="00665880">
      <w:pPr>
        <w:pStyle w:val="NoSpacing"/>
        <w:jc w:val="both"/>
        <w:rPr>
          <w:sz w:val="18"/>
          <w:szCs w:val="18"/>
        </w:rPr>
      </w:pPr>
    </w:p>
    <w:p w14:paraId="17D99BDC" w14:textId="464E8766" w:rsidR="00665880" w:rsidRPr="0034323A" w:rsidRDefault="00657552" w:rsidP="00665880">
      <w:pPr>
        <w:rPr>
          <w:b/>
          <w:sz w:val="18"/>
          <w:szCs w:val="18"/>
        </w:rPr>
      </w:pPr>
      <w:r w:rsidRPr="0034323A">
        <w:rPr>
          <w:b/>
          <w:sz w:val="18"/>
          <w:szCs w:val="18"/>
        </w:rPr>
        <w:t>ACKNOWLEDGMENT</w:t>
      </w:r>
    </w:p>
    <w:p w14:paraId="123CF66E" w14:textId="2E24B533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authors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wish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express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gratitude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TETFUND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their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support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research.</w:t>
      </w:r>
    </w:p>
    <w:p w14:paraId="51483819" w14:textId="77777777" w:rsidR="009D414E" w:rsidRPr="008C01A4" w:rsidRDefault="009D414E" w:rsidP="00665880">
      <w:pPr>
        <w:jc w:val="both"/>
        <w:rPr>
          <w:bCs/>
          <w:color w:val="000000"/>
          <w:sz w:val="18"/>
          <w:szCs w:val="18"/>
        </w:rPr>
      </w:pPr>
    </w:p>
    <w:p w14:paraId="47C69395" w14:textId="40A784C5" w:rsidR="00665880" w:rsidRPr="0034323A" w:rsidRDefault="00665880" w:rsidP="00665880">
      <w:pPr>
        <w:rPr>
          <w:b/>
          <w:color w:val="000000"/>
          <w:sz w:val="18"/>
          <w:szCs w:val="18"/>
        </w:rPr>
      </w:pPr>
      <w:r w:rsidRPr="0034323A">
        <w:rPr>
          <w:b/>
          <w:color w:val="000000"/>
          <w:sz w:val="18"/>
          <w:szCs w:val="18"/>
        </w:rPr>
        <w:t>Declaration</w:t>
      </w:r>
      <w:r w:rsidR="00E30C21">
        <w:rPr>
          <w:b/>
          <w:color w:val="000000"/>
          <w:sz w:val="18"/>
          <w:szCs w:val="18"/>
        </w:rPr>
        <w:t xml:space="preserve"> </w:t>
      </w:r>
      <w:r w:rsidRPr="0034323A">
        <w:rPr>
          <w:b/>
          <w:color w:val="000000"/>
          <w:sz w:val="18"/>
          <w:szCs w:val="18"/>
        </w:rPr>
        <w:t>of</w:t>
      </w:r>
      <w:r w:rsidR="00E30C21">
        <w:rPr>
          <w:b/>
          <w:color w:val="000000"/>
          <w:sz w:val="18"/>
          <w:szCs w:val="18"/>
        </w:rPr>
        <w:t xml:space="preserve"> </w:t>
      </w:r>
      <w:r w:rsidRPr="0034323A">
        <w:rPr>
          <w:b/>
          <w:color w:val="000000"/>
          <w:sz w:val="18"/>
          <w:szCs w:val="18"/>
        </w:rPr>
        <w:t>Competing</w:t>
      </w:r>
      <w:r w:rsidR="00E30C21">
        <w:rPr>
          <w:b/>
          <w:color w:val="000000"/>
          <w:sz w:val="18"/>
          <w:szCs w:val="18"/>
        </w:rPr>
        <w:t xml:space="preserve"> </w:t>
      </w:r>
      <w:r w:rsidRPr="0034323A">
        <w:rPr>
          <w:b/>
          <w:color w:val="000000"/>
          <w:sz w:val="18"/>
          <w:szCs w:val="18"/>
        </w:rPr>
        <w:t>Interest</w:t>
      </w:r>
    </w:p>
    <w:p w14:paraId="281888C2" w14:textId="55893A23" w:rsidR="00665880" w:rsidRPr="0034323A" w:rsidRDefault="00665880" w:rsidP="00665880">
      <w:pPr>
        <w:jc w:val="both"/>
        <w:rPr>
          <w:b/>
          <w:color w:val="000000"/>
          <w:sz w:val="18"/>
          <w:szCs w:val="18"/>
        </w:rPr>
      </w:pP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authors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declared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known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competing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financial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interests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personal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relationships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could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appeared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work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reported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journal.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Finally,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authors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agreed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information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supplied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here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original.</w:t>
      </w:r>
    </w:p>
    <w:p w14:paraId="504334D8" w14:textId="77777777" w:rsidR="00665880" w:rsidRPr="0034323A" w:rsidRDefault="00665880" w:rsidP="00665880">
      <w:pPr>
        <w:rPr>
          <w:b/>
          <w:color w:val="000000"/>
          <w:sz w:val="18"/>
          <w:szCs w:val="18"/>
        </w:rPr>
      </w:pPr>
      <w:bookmarkStart w:id="4" w:name="_Hlk201427499"/>
    </w:p>
    <w:p w14:paraId="3D4F2F6A" w14:textId="7939585B" w:rsidR="00665880" w:rsidRPr="0034323A" w:rsidRDefault="001F2158" w:rsidP="00665880">
      <w:pPr>
        <w:rPr>
          <w:b/>
          <w:color w:val="000000"/>
          <w:sz w:val="18"/>
          <w:szCs w:val="18"/>
        </w:rPr>
      </w:pPr>
      <w:r w:rsidRPr="0034323A">
        <w:rPr>
          <w:b/>
          <w:color w:val="000000"/>
          <w:sz w:val="18"/>
          <w:szCs w:val="18"/>
        </w:rPr>
        <w:t>REFERENCES</w:t>
      </w:r>
    </w:p>
    <w:bookmarkEnd w:id="4"/>
    <w:p w14:paraId="21DAD365" w14:textId="2406A640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Alabi,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E.,</w:t>
      </w:r>
      <w:r w:rsidR="00E30C21">
        <w:rPr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Alabi,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and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Ojo,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Hybrid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Ridge–PCA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Gaussian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World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Advanced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Research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Reviews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27(01),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942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957.</w:t>
      </w:r>
    </w:p>
    <w:p w14:paraId="693BAC4A" w14:textId="77777777" w:rsidR="00D33E86" w:rsidRPr="0034323A" w:rsidRDefault="00D33E86" w:rsidP="00665880">
      <w:pPr>
        <w:pStyle w:val="NoSpacing"/>
        <w:jc w:val="both"/>
        <w:rPr>
          <w:sz w:val="18"/>
          <w:szCs w:val="18"/>
        </w:rPr>
      </w:pPr>
    </w:p>
    <w:p w14:paraId="62EC9405" w14:textId="0713900C" w:rsidR="00665880" w:rsidRDefault="00665880" w:rsidP="00665880">
      <w:pPr>
        <w:pStyle w:val="NoSpacing"/>
        <w:jc w:val="both"/>
        <w:rPr>
          <w:color w:val="222222"/>
          <w:sz w:val="18"/>
          <w:szCs w:val="18"/>
        </w:rPr>
      </w:pPr>
      <w:r w:rsidRPr="0034323A">
        <w:rPr>
          <w:color w:val="222222"/>
          <w:sz w:val="18"/>
          <w:szCs w:val="18"/>
        </w:rPr>
        <w:t>Alabi,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R.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E.,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Alabi,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and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Ojo,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(2026).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Performance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of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Proposed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Ridge–PCA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Estimators: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Simulation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Evidence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and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Real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Data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Applications,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i/>
          <w:iCs/>
          <w:color w:val="222222"/>
          <w:sz w:val="18"/>
          <w:szCs w:val="18"/>
        </w:rPr>
        <w:t>International</w:t>
      </w:r>
      <w:r w:rsidR="00E30C21">
        <w:rPr>
          <w:i/>
          <w:iCs/>
          <w:color w:val="222222"/>
          <w:sz w:val="18"/>
          <w:szCs w:val="18"/>
        </w:rPr>
        <w:t xml:space="preserve"> </w:t>
      </w:r>
      <w:r w:rsidRPr="0034323A">
        <w:rPr>
          <w:i/>
          <w:iCs/>
          <w:color w:val="222222"/>
          <w:sz w:val="18"/>
          <w:szCs w:val="18"/>
        </w:rPr>
        <w:t>Journal</w:t>
      </w:r>
      <w:r w:rsidR="00E30C21">
        <w:rPr>
          <w:i/>
          <w:iCs/>
          <w:color w:val="222222"/>
          <w:sz w:val="18"/>
          <w:szCs w:val="18"/>
        </w:rPr>
        <w:t xml:space="preserve"> </w:t>
      </w:r>
      <w:r w:rsidRPr="0034323A">
        <w:rPr>
          <w:i/>
          <w:iCs/>
          <w:color w:val="222222"/>
          <w:sz w:val="18"/>
          <w:szCs w:val="18"/>
        </w:rPr>
        <w:t>of</w:t>
      </w:r>
      <w:r w:rsidR="00E30C21">
        <w:rPr>
          <w:i/>
          <w:iCs/>
          <w:color w:val="222222"/>
          <w:sz w:val="18"/>
          <w:szCs w:val="18"/>
        </w:rPr>
        <w:t xml:space="preserve"> </w:t>
      </w:r>
      <w:r w:rsidRPr="0034323A">
        <w:rPr>
          <w:i/>
          <w:iCs/>
          <w:color w:val="222222"/>
          <w:sz w:val="18"/>
          <w:szCs w:val="18"/>
        </w:rPr>
        <w:t>Development</w:t>
      </w:r>
      <w:r w:rsidR="00E30C21">
        <w:rPr>
          <w:i/>
          <w:iCs/>
          <w:color w:val="222222"/>
          <w:sz w:val="18"/>
          <w:szCs w:val="18"/>
        </w:rPr>
        <w:t xml:space="preserve"> </w:t>
      </w:r>
      <w:r w:rsidRPr="0034323A">
        <w:rPr>
          <w:i/>
          <w:iCs/>
          <w:color w:val="222222"/>
          <w:sz w:val="18"/>
          <w:szCs w:val="18"/>
        </w:rPr>
        <w:t>Mathematics</w:t>
      </w:r>
      <w:r w:rsidRPr="0034323A">
        <w:rPr>
          <w:color w:val="222222"/>
          <w:sz w:val="18"/>
          <w:szCs w:val="18"/>
        </w:rPr>
        <w:t>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3(1),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135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–</w:t>
      </w:r>
      <w:r w:rsidR="00E30C21">
        <w:rPr>
          <w:color w:val="222222"/>
          <w:sz w:val="18"/>
          <w:szCs w:val="18"/>
        </w:rPr>
        <w:t xml:space="preserve"> </w:t>
      </w:r>
      <w:r w:rsidRPr="0034323A">
        <w:rPr>
          <w:color w:val="222222"/>
          <w:sz w:val="18"/>
          <w:szCs w:val="18"/>
        </w:rPr>
        <w:t>149.</w:t>
      </w:r>
    </w:p>
    <w:p w14:paraId="3EF15868" w14:textId="77777777" w:rsidR="00D33E86" w:rsidRPr="0034323A" w:rsidRDefault="00D33E86" w:rsidP="00665880">
      <w:pPr>
        <w:pStyle w:val="NoSpacing"/>
        <w:jc w:val="both"/>
        <w:rPr>
          <w:sz w:val="18"/>
          <w:szCs w:val="18"/>
        </w:rPr>
      </w:pPr>
    </w:p>
    <w:p w14:paraId="28F764DA" w14:textId="1F6268E0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color w:val="000000"/>
          <w:sz w:val="18"/>
          <w:szCs w:val="18"/>
        </w:rPr>
        <w:t>Alao,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N.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A.,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Ayinde,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K.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and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Solomon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G.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S.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(2019).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Comparative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Study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on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Sensitivity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of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Multivariate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Tests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of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Normality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to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Outliers.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A</w:t>
      </w:r>
      <w:r w:rsidR="00E30C21">
        <w:rPr>
          <w:i/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SMSc</w:t>
      </w:r>
      <w:r w:rsidR="00E30C21">
        <w:rPr>
          <w:i/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J.,</w:t>
      </w:r>
      <w:r w:rsidRPr="0034323A">
        <w:rPr>
          <w:iCs/>
          <w:color w:val="000000"/>
          <w:sz w:val="18"/>
          <w:szCs w:val="18"/>
        </w:rPr>
        <w:t>12</w:t>
      </w:r>
      <w:r w:rsidRPr="0034323A">
        <w:rPr>
          <w:color w:val="000000"/>
          <w:sz w:val="18"/>
          <w:szCs w:val="18"/>
        </w:rPr>
        <w:t>,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65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–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71.</w:t>
      </w:r>
    </w:p>
    <w:p w14:paraId="009DECD5" w14:textId="77777777" w:rsidR="00D33E86" w:rsidRDefault="00D33E86" w:rsidP="00665880">
      <w:pPr>
        <w:pStyle w:val="NoSpacing"/>
        <w:jc w:val="both"/>
        <w:rPr>
          <w:bCs/>
          <w:color w:val="000000"/>
          <w:sz w:val="18"/>
          <w:szCs w:val="18"/>
        </w:rPr>
      </w:pPr>
    </w:p>
    <w:p w14:paraId="35E4BB4A" w14:textId="435E9AB8" w:rsidR="00665880" w:rsidRPr="0034323A" w:rsidRDefault="00665880" w:rsidP="00665880">
      <w:pPr>
        <w:pStyle w:val="NoSpacing"/>
        <w:jc w:val="both"/>
        <w:rPr>
          <w:color w:val="000000"/>
          <w:sz w:val="18"/>
          <w:szCs w:val="18"/>
        </w:rPr>
      </w:pPr>
      <w:r w:rsidRPr="0034323A">
        <w:rPr>
          <w:bCs/>
          <w:color w:val="000000"/>
          <w:sz w:val="18"/>
          <w:szCs w:val="18"/>
        </w:rPr>
        <w:t>Arum,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K.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C.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color w:val="000000"/>
          <w:sz w:val="18"/>
          <w:szCs w:val="18"/>
        </w:rPr>
        <w:t>and</w:t>
      </w:r>
      <w:r w:rsidR="00E30C21">
        <w:rPr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Ugwuowo,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F.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I.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(2022).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Combining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Principal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Component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and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Robust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Ridge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Estimators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in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Linear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Regression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Model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with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Multicollinearity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and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Outlier.</w:t>
      </w:r>
      <w:r w:rsidR="00E30C21">
        <w:rPr>
          <w:bCs/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Concurrency</w:t>
      </w:r>
      <w:r w:rsidR="00E30C21">
        <w:rPr>
          <w:i/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Computat</w:t>
      </w:r>
      <w:r w:rsidR="00E30C21">
        <w:rPr>
          <w:i/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Pract</w:t>
      </w:r>
      <w:r w:rsidR="00E30C21">
        <w:rPr>
          <w:i/>
          <w:color w:val="000000"/>
          <w:sz w:val="18"/>
          <w:szCs w:val="18"/>
        </w:rPr>
        <w:t xml:space="preserve"> </w:t>
      </w:r>
      <w:r w:rsidRPr="0034323A">
        <w:rPr>
          <w:i/>
          <w:color w:val="000000"/>
          <w:sz w:val="18"/>
          <w:szCs w:val="18"/>
        </w:rPr>
        <w:t>Exper.</w:t>
      </w:r>
      <w:r w:rsidR="00E30C21">
        <w:rPr>
          <w:i/>
          <w:color w:val="000000"/>
          <w:sz w:val="18"/>
          <w:szCs w:val="18"/>
        </w:rPr>
        <w:t xml:space="preserve"> </w:t>
      </w:r>
      <w:r w:rsidRPr="0034323A">
        <w:rPr>
          <w:bCs/>
          <w:color w:val="000000"/>
          <w:sz w:val="18"/>
          <w:szCs w:val="18"/>
        </w:rPr>
        <w:t>11,</w:t>
      </w:r>
      <w:r w:rsidRPr="0034323A">
        <w:rPr>
          <w:color w:val="000000"/>
          <w:sz w:val="18"/>
          <w:szCs w:val="18"/>
        </w:rPr>
        <w:t>e6803.</w:t>
      </w:r>
    </w:p>
    <w:p w14:paraId="3F7DE041" w14:textId="77777777" w:rsidR="00D33E86" w:rsidRDefault="00D33E86" w:rsidP="00D33E86">
      <w:pPr>
        <w:pStyle w:val="NoSpacing"/>
        <w:jc w:val="both"/>
        <w:rPr>
          <w:sz w:val="18"/>
          <w:szCs w:val="18"/>
        </w:rPr>
      </w:pPr>
    </w:p>
    <w:p w14:paraId="22F1D349" w14:textId="277ABE66" w:rsidR="00665880" w:rsidRDefault="00665880" w:rsidP="00D33E86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Arum,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Ndukwe,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Oranye,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&amp;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Sule,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Addressing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FUDMA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Journal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of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Sciences,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9(1),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240-245.</w:t>
      </w:r>
      <w:r w:rsidR="00E30C21">
        <w:rPr>
          <w:sz w:val="18"/>
          <w:szCs w:val="18"/>
        </w:rPr>
        <w:t xml:space="preserve"> </w:t>
      </w:r>
      <w:hyperlink r:id="rId276" w:history="1">
        <w:r w:rsidR="00D33E86" w:rsidRPr="00657552">
          <w:rPr>
            <w:rStyle w:val="Hyperlink"/>
            <w:rFonts w:eastAsiaTheme="minorEastAsia"/>
            <w:color w:val="0070C0"/>
            <w:sz w:val="18"/>
            <w:szCs w:val="18"/>
          </w:rPr>
          <w:t>https://doi.org/10.33003/fjs-2025-0901-2981</w:t>
        </w:r>
      </w:hyperlink>
    </w:p>
    <w:p w14:paraId="33D55B9E" w14:textId="77777777" w:rsidR="00D33E86" w:rsidRPr="0034323A" w:rsidRDefault="00D33E86" w:rsidP="00D33E86">
      <w:pPr>
        <w:pStyle w:val="NoSpacing"/>
        <w:jc w:val="both"/>
        <w:rPr>
          <w:sz w:val="18"/>
          <w:szCs w:val="18"/>
        </w:rPr>
      </w:pPr>
    </w:p>
    <w:p w14:paraId="32436359" w14:textId="00EAACF0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Asar,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Y.,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Erişoğlu,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Arashi,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(2017).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Developing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Restricted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Two-Parameter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Liu-Type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Comparison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Restricted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Binary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Logistic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Communications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-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Theory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Methods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46(14),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6864-6873.</w:t>
      </w:r>
    </w:p>
    <w:p w14:paraId="4C8397A0" w14:textId="77777777" w:rsidR="00E30C21" w:rsidRDefault="00E30C21" w:rsidP="00665880">
      <w:pPr>
        <w:jc w:val="both"/>
        <w:rPr>
          <w:sz w:val="18"/>
          <w:szCs w:val="18"/>
        </w:rPr>
      </w:pPr>
    </w:p>
    <w:p w14:paraId="5E472047" w14:textId="6CD2B45B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Askin,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Montgomery,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Augmented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Technometrics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22(3),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333-341.</w:t>
      </w:r>
    </w:p>
    <w:p w14:paraId="780452BC" w14:textId="77777777" w:rsidR="00E30C21" w:rsidRPr="0034323A" w:rsidRDefault="00E30C21" w:rsidP="00665880">
      <w:pPr>
        <w:jc w:val="both"/>
        <w:rPr>
          <w:sz w:val="18"/>
          <w:szCs w:val="18"/>
        </w:rPr>
      </w:pPr>
    </w:p>
    <w:p w14:paraId="69AE208D" w14:textId="3D0E30A8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Belsley,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(1991).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Conditioning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Diagnostics: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Collinearity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Weak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Data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Regression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John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Sons.</w:t>
      </w:r>
    </w:p>
    <w:p w14:paraId="5A96C387" w14:textId="77777777" w:rsidR="00E30C21" w:rsidRPr="0034323A" w:rsidRDefault="00E30C21" w:rsidP="00665880">
      <w:pPr>
        <w:pStyle w:val="NoSpacing"/>
        <w:jc w:val="both"/>
        <w:rPr>
          <w:sz w:val="18"/>
          <w:szCs w:val="18"/>
        </w:rPr>
      </w:pPr>
    </w:p>
    <w:p w14:paraId="5823BC7B" w14:textId="19EBA099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Chand,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(2024).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Application.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Hacettepe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Mathematics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53(3),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837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850.</w:t>
      </w:r>
    </w:p>
    <w:p w14:paraId="0F14C25F" w14:textId="77777777" w:rsidR="00747D8C" w:rsidRDefault="00747D8C" w:rsidP="00665880">
      <w:pPr>
        <w:pStyle w:val="NoSpacing"/>
        <w:jc w:val="both"/>
        <w:rPr>
          <w:sz w:val="18"/>
          <w:szCs w:val="18"/>
        </w:rPr>
      </w:pPr>
    </w:p>
    <w:p w14:paraId="6E028CCD" w14:textId="603C9887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Croux,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Haesbroeck,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Covariance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Correlation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Matrix: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Influence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Functions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Efficiencies.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Biometrika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87(3),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603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618.</w:t>
      </w:r>
    </w:p>
    <w:p w14:paraId="159D219D" w14:textId="77777777" w:rsidR="00747D8C" w:rsidRPr="0034323A" w:rsidRDefault="00747D8C" w:rsidP="00665880">
      <w:pPr>
        <w:pStyle w:val="NoSpacing"/>
        <w:jc w:val="both"/>
        <w:rPr>
          <w:sz w:val="18"/>
          <w:szCs w:val="18"/>
        </w:rPr>
      </w:pPr>
    </w:p>
    <w:p w14:paraId="72E097AB" w14:textId="1D0E292C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Enguraz,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Sakarya,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Comparison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PCA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Communications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-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Simulation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Computation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49(10),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2715–2732.</w:t>
      </w:r>
    </w:p>
    <w:p w14:paraId="5CFB1F85" w14:textId="77777777" w:rsidR="00747D8C" w:rsidRPr="0034323A" w:rsidRDefault="00747D8C" w:rsidP="00665880">
      <w:pPr>
        <w:pStyle w:val="NoSpacing"/>
        <w:jc w:val="both"/>
        <w:rPr>
          <w:sz w:val="18"/>
          <w:szCs w:val="18"/>
        </w:rPr>
      </w:pPr>
    </w:p>
    <w:p w14:paraId="2D277D6C" w14:textId="778A7883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Ertas,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(2018).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M-Estimator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Computation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Simulation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88(12),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2267–2281.</w:t>
      </w:r>
    </w:p>
    <w:p w14:paraId="6BF9AC61" w14:textId="77777777" w:rsidR="00747D8C" w:rsidRPr="0034323A" w:rsidRDefault="00747D8C" w:rsidP="00665880">
      <w:pPr>
        <w:pStyle w:val="NoSpacing"/>
        <w:jc w:val="both"/>
        <w:rPr>
          <w:sz w:val="18"/>
          <w:szCs w:val="18"/>
        </w:rPr>
      </w:pPr>
    </w:p>
    <w:p w14:paraId="5F036D47" w14:textId="38508664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Fayose,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(2023).</w:t>
      </w:r>
      <w:r w:rsidR="00E30C21">
        <w:rPr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Development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of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Robust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Weighted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Ridge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Estimators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of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Linear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>Regression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bCs/>
          <w:sz w:val="18"/>
          <w:szCs w:val="18"/>
        </w:rPr>
        <w:tab/>
        <w:t>Models,</w:t>
      </w:r>
      <w:r w:rsidR="00E30C21">
        <w:rPr>
          <w:bCs/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Unpublished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Ph.D.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submitted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Department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Statistics,</w:t>
      </w:r>
      <w:r w:rsidRPr="0034323A">
        <w:rPr>
          <w:sz w:val="18"/>
          <w:szCs w:val="18"/>
        </w:rPr>
        <w:tab/>
        <w:t>Federal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University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Technology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Akure,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Ondo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Nigeria.</w:t>
      </w:r>
    </w:p>
    <w:p w14:paraId="0FBDB681" w14:textId="77777777" w:rsidR="00747D8C" w:rsidRPr="0034323A" w:rsidRDefault="00747D8C" w:rsidP="00665880">
      <w:pPr>
        <w:pStyle w:val="NoSpacing"/>
        <w:jc w:val="both"/>
        <w:rPr>
          <w:sz w:val="18"/>
          <w:szCs w:val="18"/>
        </w:rPr>
      </w:pPr>
    </w:p>
    <w:p w14:paraId="21841CDA" w14:textId="40EC75DF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Fayose,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Generalized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</w:p>
    <w:p w14:paraId="69B1BADA" w14:textId="77777777" w:rsidR="00A70A7B" w:rsidRPr="0034323A" w:rsidRDefault="00A70A7B" w:rsidP="00665880">
      <w:pPr>
        <w:pStyle w:val="NoSpacing"/>
        <w:jc w:val="both"/>
        <w:rPr>
          <w:sz w:val="18"/>
          <w:szCs w:val="18"/>
        </w:rPr>
      </w:pPr>
    </w:p>
    <w:p w14:paraId="6453ABCA" w14:textId="46ACEB85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International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Computer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Applications,</w:t>
      </w:r>
      <w:r w:rsidRPr="0034323A">
        <w:rPr>
          <w:bCs/>
          <w:sz w:val="18"/>
          <w:szCs w:val="18"/>
        </w:rPr>
        <w:t>181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21–29.</w:t>
      </w:r>
    </w:p>
    <w:p w14:paraId="0A339582" w14:textId="77777777" w:rsidR="00A70A7B" w:rsidRPr="0034323A" w:rsidRDefault="00A70A7B" w:rsidP="00665880">
      <w:pPr>
        <w:pStyle w:val="NoSpacing"/>
        <w:jc w:val="both"/>
        <w:rPr>
          <w:sz w:val="18"/>
          <w:szCs w:val="18"/>
        </w:rPr>
      </w:pPr>
    </w:p>
    <w:p w14:paraId="78F240FE" w14:textId="18B45373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Fayose,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(2023a).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Weighted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Pr="0034323A">
        <w:rPr>
          <w:rStyle w:val="NoSpacingChar"/>
          <w:sz w:val="18"/>
          <w:szCs w:val="18"/>
        </w:rPr>
        <w:t>.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African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Scientific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Reports,</w:t>
      </w:r>
      <w:r w:rsidR="00E30C21">
        <w:rPr>
          <w:i/>
          <w:sz w:val="18"/>
          <w:szCs w:val="18"/>
        </w:rPr>
        <w:t xml:space="preserve"> </w:t>
      </w:r>
      <w:r w:rsidRPr="0034323A">
        <w:rPr>
          <w:sz w:val="18"/>
          <w:szCs w:val="18"/>
        </w:rPr>
        <w:t>2(123),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28.</w:t>
      </w:r>
    </w:p>
    <w:p w14:paraId="0CE5EFC7" w14:textId="77777777" w:rsidR="00616367" w:rsidRPr="0034323A" w:rsidRDefault="00616367" w:rsidP="00665880">
      <w:pPr>
        <w:pStyle w:val="NoSpacing"/>
        <w:jc w:val="both"/>
        <w:rPr>
          <w:sz w:val="18"/>
          <w:szCs w:val="18"/>
        </w:rPr>
      </w:pPr>
    </w:p>
    <w:p w14:paraId="00B43D99" w14:textId="4473CBA8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Fayose,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Bello,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(2023b).</w:t>
      </w:r>
      <w:r w:rsidR="00E30C21">
        <w:rPr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Robust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Weighted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Ridge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Regression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Based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on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S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–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rStyle w:val="NoSpacingChar"/>
          <w:sz w:val="18"/>
          <w:szCs w:val="18"/>
        </w:rPr>
        <w:t>Estimator.</w:t>
      </w:r>
      <w:r w:rsidR="00E30C21">
        <w:rPr>
          <w:rStyle w:val="NoSpacingChar"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African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Scientific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Reports,</w:t>
      </w:r>
      <w:r w:rsidR="00E30C21">
        <w:rPr>
          <w:i/>
          <w:sz w:val="18"/>
          <w:szCs w:val="18"/>
        </w:rPr>
        <w:t xml:space="preserve"> </w:t>
      </w:r>
      <w:r w:rsidRPr="0034323A">
        <w:rPr>
          <w:sz w:val="18"/>
          <w:szCs w:val="18"/>
        </w:rPr>
        <w:t>2(126),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1–28.</w:t>
      </w:r>
    </w:p>
    <w:p w14:paraId="31A906CB" w14:textId="77777777" w:rsidR="00A70A7B" w:rsidRPr="0034323A" w:rsidRDefault="00A70A7B" w:rsidP="00665880">
      <w:pPr>
        <w:pStyle w:val="NoSpacing"/>
        <w:jc w:val="both"/>
        <w:rPr>
          <w:sz w:val="18"/>
          <w:szCs w:val="18"/>
        </w:rPr>
      </w:pPr>
    </w:p>
    <w:p w14:paraId="1DABCAA9" w14:textId="5F22DD7E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Hampel,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Ronchetti,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Rousseeuw,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Stahel,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(1986).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Robust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Statistics: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The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Approach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based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Influence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Functions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John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Sons.</w:t>
      </w:r>
    </w:p>
    <w:p w14:paraId="33F84BFB" w14:textId="77777777" w:rsidR="00616367" w:rsidRPr="0034323A" w:rsidRDefault="00616367" w:rsidP="00665880">
      <w:pPr>
        <w:pStyle w:val="NoSpacing"/>
        <w:jc w:val="both"/>
        <w:rPr>
          <w:sz w:val="18"/>
          <w:szCs w:val="18"/>
        </w:rPr>
      </w:pPr>
    </w:p>
    <w:p w14:paraId="628A7216" w14:textId="29870F37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Hoerl,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Non-Orthogonal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Problems.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Technometrics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12(1),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55–67.</w:t>
      </w:r>
    </w:p>
    <w:p w14:paraId="3D5F87AC" w14:textId="77777777" w:rsidR="009D414E" w:rsidRPr="0034323A" w:rsidRDefault="009D414E" w:rsidP="00665880">
      <w:pPr>
        <w:pStyle w:val="NoSpacing"/>
        <w:jc w:val="both"/>
        <w:rPr>
          <w:sz w:val="18"/>
          <w:szCs w:val="18"/>
        </w:rPr>
      </w:pPr>
    </w:p>
    <w:p w14:paraId="7447A046" w14:textId="163E208B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Hoerl,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Kennard,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R.W.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Iterative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Communications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-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Theory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Methods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4(1),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77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88.</w:t>
      </w:r>
    </w:p>
    <w:p w14:paraId="68733E26" w14:textId="77777777" w:rsidR="0096287B" w:rsidRPr="0034323A" w:rsidRDefault="0096287B" w:rsidP="00665880">
      <w:pPr>
        <w:pStyle w:val="NoSpacing"/>
        <w:jc w:val="both"/>
        <w:rPr>
          <w:sz w:val="18"/>
          <w:szCs w:val="18"/>
        </w:rPr>
      </w:pPr>
    </w:p>
    <w:p w14:paraId="7ADCA3B3" w14:textId="4DAD30D1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Holland,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(1973).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Weighted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Combining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ab/>
        <w:t>Methods.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Cambridge: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National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Bureau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Economic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Research.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Doi:</w:t>
      </w:r>
      <w:r w:rsidR="009D414E">
        <w:rPr>
          <w:sz w:val="18"/>
          <w:szCs w:val="18"/>
        </w:rPr>
        <w:t xml:space="preserve"> </w:t>
      </w:r>
      <w:hyperlink r:id="rId277" w:history="1">
        <w:r w:rsidR="009D414E" w:rsidRPr="00657552">
          <w:rPr>
            <w:rStyle w:val="Hyperlink"/>
            <w:rFonts w:eastAsiaTheme="minorEastAsia"/>
            <w:color w:val="0070C0"/>
            <w:sz w:val="18"/>
            <w:szCs w:val="18"/>
          </w:rPr>
          <w:t>https://doi.org/10.3386/w0011</w:t>
        </w:r>
      </w:hyperlink>
    </w:p>
    <w:p w14:paraId="4BDA9293" w14:textId="77777777" w:rsidR="009D414E" w:rsidRPr="0034323A" w:rsidRDefault="009D414E" w:rsidP="00665880">
      <w:pPr>
        <w:jc w:val="both"/>
        <w:rPr>
          <w:sz w:val="18"/>
          <w:szCs w:val="18"/>
        </w:rPr>
      </w:pPr>
    </w:p>
    <w:p w14:paraId="7D80F70B" w14:textId="50525C21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Huber,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(1981).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Robust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John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Sons.</w:t>
      </w:r>
    </w:p>
    <w:p w14:paraId="02A54DC9" w14:textId="77777777" w:rsidR="002D35E5" w:rsidRPr="0034323A" w:rsidRDefault="002D35E5" w:rsidP="00665880">
      <w:pPr>
        <w:pStyle w:val="NoSpacing"/>
        <w:jc w:val="both"/>
        <w:rPr>
          <w:sz w:val="18"/>
          <w:szCs w:val="18"/>
        </w:rPr>
      </w:pPr>
    </w:p>
    <w:p w14:paraId="57926C49" w14:textId="3A1B8274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Hubert,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Engelen,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Rousseeuw,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(2021).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ROBPCA: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Approach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ab/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Analysis.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the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American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Association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116(533),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428–442.</w:t>
      </w:r>
    </w:p>
    <w:p w14:paraId="39B9B87D" w14:textId="77777777" w:rsidR="00C60B8F" w:rsidRDefault="00C60B8F" w:rsidP="00665880">
      <w:pPr>
        <w:jc w:val="both"/>
        <w:rPr>
          <w:sz w:val="18"/>
          <w:szCs w:val="18"/>
        </w:rPr>
      </w:pPr>
    </w:p>
    <w:p w14:paraId="6E4A9C9A" w14:textId="337B972A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Jegede,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A.F.,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Odeniyi,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Journal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of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the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Nigerian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Society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of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Physical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Sciences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4(2):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251-264.</w:t>
      </w:r>
    </w:p>
    <w:p w14:paraId="1A229AF2" w14:textId="77777777" w:rsidR="00C60B8F" w:rsidRPr="00C60B8F" w:rsidRDefault="00C60B8F" w:rsidP="00665880">
      <w:pPr>
        <w:jc w:val="both"/>
        <w:rPr>
          <w:i/>
          <w:sz w:val="18"/>
          <w:szCs w:val="18"/>
        </w:rPr>
      </w:pPr>
    </w:p>
    <w:p w14:paraId="3F66C17F" w14:textId="385898F6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Jolliffe,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(2002).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Principal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Component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ed.).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Springer.</w:t>
      </w:r>
    </w:p>
    <w:p w14:paraId="5A4ADD61" w14:textId="77777777" w:rsidR="00C60B8F" w:rsidRDefault="00C60B8F" w:rsidP="00665880">
      <w:pPr>
        <w:pStyle w:val="NoSpacing"/>
        <w:jc w:val="both"/>
        <w:rPr>
          <w:sz w:val="18"/>
          <w:szCs w:val="18"/>
        </w:rPr>
      </w:pPr>
    </w:p>
    <w:p w14:paraId="641A0139" w14:textId="6236C0D3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lastRenderedPageBreak/>
        <w:t>Kibria,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(2003).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Performance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Some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Communications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-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Simulation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Computation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32(2),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419–435.</w:t>
      </w:r>
    </w:p>
    <w:p w14:paraId="44E7656C" w14:textId="77777777" w:rsidR="00C60B8F" w:rsidRPr="0034323A" w:rsidRDefault="00C60B8F" w:rsidP="00665880">
      <w:pPr>
        <w:pStyle w:val="NoSpacing"/>
        <w:jc w:val="both"/>
        <w:rPr>
          <w:sz w:val="18"/>
          <w:szCs w:val="18"/>
        </w:rPr>
      </w:pPr>
    </w:p>
    <w:p w14:paraId="54ADCA9D" w14:textId="7E3A3DC4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Kibria,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Lukman,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(2020).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Ridge-type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ab/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Simulations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Applications.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Scientifica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2020,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1–9.</w:t>
      </w:r>
    </w:p>
    <w:p w14:paraId="5696A669" w14:textId="77777777" w:rsidR="00C60B8F" w:rsidRPr="0034323A" w:rsidRDefault="00C60B8F" w:rsidP="00665880">
      <w:pPr>
        <w:pStyle w:val="NoSpacing"/>
        <w:jc w:val="both"/>
        <w:rPr>
          <w:sz w:val="18"/>
          <w:szCs w:val="18"/>
        </w:rPr>
      </w:pPr>
    </w:p>
    <w:p w14:paraId="2A42B9E2" w14:textId="7062AC9B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(1993).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Class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Communications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in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Statistics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–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Theory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and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Methods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22(2),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393–402,</w:t>
      </w:r>
    </w:p>
    <w:p w14:paraId="1ED27192" w14:textId="77777777" w:rsidR="00C60B8F" w:rsidRPr="0034323A" w:rsidRDefault="00C60B8F" w:rsidP="00665880">
      <w:pPr>
        <w:pStyle w:val="NoSpacing"/>
        <w:jc w:val="both"/>
        <w:rPr>
          <w:sz w:val="18"/>
          <w:szCs w:val="18"/>
        </w:rPr>
      </w:pPr>
    </w:p>
    <w:p w14:paraId="5CE1EC91" w14:textId="487AE6F4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Liu,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(2003).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Liu-type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Collinearity.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Communications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-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Theory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Methods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32,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1009–1020.</w:t>
      </w:r>
    </w:p>
    <w:p w14:paraId="1B865D70" w14:textId="77777777" w:rsidR="00C60B8F" w:rsidRPr="0034323A" w:rsidRDefault="00C60B8F" w:rsidP="00665880">
      <w:pPr>
        <w:pStyle w:val="NoSpacing"/>
        <w:jc w:val="both"/>
        <w:rPr>
          <w:sz w:val="18"/>
          <w:szCs w:val="18"/>
        </w:rPr>
      </w:pPr>
    </w:p>
    <w:p w14:paraId="623D4BDE" w14:textId="1910E034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Lukman,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Osowole,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(2015).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Two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Stage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Robust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Ridge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Method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in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Linear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Regression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Model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Journal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Modern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14(2),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67.</w:t>
      </w:r>
    </w:p>
    <w:p w14:paraId="4DD53306" w14:textId="77777777" w:rsidR="00A70A7B" w:rsidRPr="0034323A" w:rsidRDefault="00A70A7B" w:rsidP="00665880">
      <w:pPr>
        <w:jc w:val="both"/>
        <w:rPr>
          <w:sz w:val="18"/>
          <w:szCs w:val="18"/>
        </w:rPr>
      </w:pPr>
    </w:p>
    <w:p w14:paraId="649471A4" w14:textId="4B583827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Lukman,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(2017).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Review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and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Classifications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of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the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Ridge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Parameter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Estimation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Techniques.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Haccetteppe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Journal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Mathematics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Statistics,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46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(5),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953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967.</w:t>
      </w:r>
    </w:p>
    <w:p w14:paraId="21ABCF05" w14:textId="77777777" w:rsidR="00A70A7B" w:rsidRPr="0034323A" w:rsidRDefault="00A70A7B" w:rsidP="00665880">
      <w:pPr>
        <w:jc w:val="both"/>
        <w:rPr>
          <w:sz w:val="18"/>
          <w:szCs w:val="18"/>
        </w:rPr>
      </w:pPr>
    </w:p>
    <w:p w14:paraId="2DD8934B" w14:textId="2248D9DF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Lukman,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Dawoud,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Algamal,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Z.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Aladeitan,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(2021).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New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Ridge-type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Gamma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Scientifica</w:t>
      </w:r>
      <w:r w:rsidRPr="0034323A">
        <w:rPr>
          <w:sz w:val="18"/>
          <w:szCs w:val="18"/>
        </w:rPr>
        <w:t>,1–8.</w:t>
      </w:r>
    </w:p>
    <w:p w14:paraId="2B71271F" w14:textId="77777777" w:rsidR="00A70A7B" w:rsidRDefault="00A70A7B" w:rsidP="00665880">
      <w:pPr>
        <w:pStyle w:val="NoSpacing"/>
        <w:jc w:val="both"/>
        <w:rPr>
          <w:sz w:val="18"/>
          <w:szCs w:val="18"/>
        </w:rPr>
      </w:pPr>
    </w:p>
    <w:p w14:paraId="6897819B" w14:textId="61A8AD64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Maronna,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(2011).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High-Dimensional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Technometrics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53(1),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44–53.</w:t>
      </w:r>
    </w:p>
    <w:p w14:paraId="051C8848" w14:textId="77777777" w:rsidR="00A70A7B" w:rsidRPr="0034323A" w:rsidRDefault="00A70A7B" w:rsidP="00665880">
      <w:pPr>
        <w:pStyle w:val="NoSpacing"/>
        <w:jc w:val="both"/>
        <w:rPr>
          <w:sz w:val="18"/>
          <w:szCs w:val="18"/>
        </w:rPr>
      </w:pPr>
    </w:p>
    <w:p w14:paraId="292B9285" w14:textId="356AA8E3" w:rsidR="00616367" w:rsidRDefault="00665880" w:rsidP="0061636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Maronna,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Martin,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Yohai,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Salibián-Barrera,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(2019).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Robust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Statistics: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Theory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Methods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ed.).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John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Sons.</w:t>
      </w:r>
    </w:p>
    <w:p w14:paraId="3B69AB38" w14:textId="77777777" w:rsidR="00616367" w:rsidRDefault="00616367" w:rsidP="00616367">
      <w:pPr>
        <w:pStyle w:val="NoSpacing"/>
        <w:jc w:val="both"/>
        <w:rPr>
          <w:sz w:val="18"/>
          <w:szCs w:val="18"/>
        </w:rPr>
      </w:pPr>
    </w:p>
    <w:p w14:paraId="580F2081" w14:textId="31E69FBA" w:rsidR="00616367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Midi,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Zahari,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(2007).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Simulation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Study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Ridge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Regression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Estimators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in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the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Presence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of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Outliers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and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Multicollinearity.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Journal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Teknologi,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47,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59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74.</w:t>
      </w:r>
    </w:p>
    <w:p w14:paraId="6C57939C" w14:textId="77777777" w:rsidR="00616367" w:rsidRDefault="00616367" w:rsidP="00665880">
      <w:pPr>
        <w:pStyle w:val="NoSpacing"/>
        <w:jc w:val="both"/>
        <w:rPr>
          <w:sz w:val="18"/>
          <w:szCs w:val="18"/>
        </w:rPr>
      </w:pPr>
    </w:p>
    <w:p w14:paraId="3C6B18E1" w14:textId="30A0EE50" w:rsidR="00616367" w:rsidRDefault="00665880" w:rsidP="0061636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Montgomery,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Peck,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Vining,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(2021).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Introduction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to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Linear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Regression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Analysis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(6th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ed.).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John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Sons.</w:t>
      </w:r>
    </w:p>
    <w:p w14:paraId="4C591056" w14:textId="77777777" w:rsidR="00616367" w:rsidRDefault="00616367" w:rsidP="00616367">
      <w:pPr>
        <w:pStyle w:val="NoSpacing"/>
        <w:jc w:val="both"/>
        <w:rPr>
          <w:sz w:val="18"/>
          <w:szCs w:val="18"/>
        </w:rPr>
      </w:pPr>
    </w:p>
    <w:p w14:paraId="49F05A5C" w14:textId="083696D3" w:rsidR="00616367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Naz,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Shah,I.,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Wasim,D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Mitigating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  </w:t>
      </w:r>
      <w:r w:rsidRPr="0034323A">
        <w:rPr>
          <w:sz w:val="18"/>
          <w:szCs w:val="18"/>
        </w:rPr>
        <w:t>Outliers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2025,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8,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119.</w:t>
      </w:r>
      <w:r w:rsidR="00E30C21">
        <w:rPr>
          <w:sz w:val="18"/>
          <w:szCs w:val="18"/>
        </w:rPr>
        <w:t xml:space="preserve"> </w:t>
      </w:r>
      <w:hyperlink r:id="rId278" w:history="1">
        <w:r w:rsidR="001F2158" w:rsidRPr="00657552">
          <w:rPr>
            <w:rStyle w:val="Hyperlink"/>
            <w:rFonts w:eastAsiaTheme="minorEastAsia"/>
            <w:color w:val="0070C0"/>
            <w:sz w:val="18"/>
            <w:szCs w:val="18"/>
          </w:rPr>
          <w:t>https://doi.org/10.3390/stats8040119</w:t>
        </w:r>
      </w:hyperlink>
    </w:p>
    <w:p w14:paraId="0E89183B" w14:textId="77777777" w:rsidR="00616367" w:rsidRDefault="00616367" w:rsidP="00665880">
      <w:pPr>
        <w:pStyle w:val="NoSpacing"/>
        <w:jc w:val="both"/>
        <w:rPr>
          <w:sz w:val="18"/>
          <w:szCs w:val="18"/>
        </w:rPr>
      </w:pPr>
    </w:p>
    <w:p w14:paraId="1B4D7FA8" w14:textId="5061F6B8" w:rsidR="00665880" w:rsidRPr="0034323A" w:rsidRDefault="00665880" w:rsidP="00616367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Owolabi,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A.T.,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Ayinde,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Alabi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</w:t>
      </w:r>
      <w:r w:rsidR="00E30C21">
        <w:rPr>
          <w:sz w:val="18"/>
          <w:szCs w:val="18"/>
        </w:rPr>
        <w:t xml:space="preserve"> 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Modified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Different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Forms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Biasing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Parameters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Nigerian</w:t>
      </w:r>
    </w:p>
    <w:p w14:paraId="07270E9A" w14:textId="5C8C3036" w:rsidR="00665880" w:rsidRDefault="00665880" w:rsidP="00665880">
      <w:pPr>
        <w:pStyle w:val="NoSpacing"/>
        <w:ind w:firstLine="57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Society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Physical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Sciences.</w:t>
      </w:r>
    </w:p>
    <w:p w14:paraId="39D4C392" w14:textId="77777777" w:rsidR="00616367" w:rsidRPr="0034323A" w:rsidRDefault="00616367" w:rsidP="00665880">
      <w:pPr>
        <w:pStyle w:val="NoSpacing"/>
        <w:ind w:firstLine="57"/>
        <w:jc w:val="both"/>
        <w:rPr>
          <w:sz w:val="18"/>
          <w:szCs w:val="18"/>
        </w:rPr>
      </w:pPr>
    </w:p>
    <w:p w14:paraId="0067D0C3" w14:textId="6A331656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Özkale,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(2009).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Stochastic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Restricted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Multivariate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Analysis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100(8),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1706–1716.</w:t>
      </w:r>
    </w:p>
    <w:p w14:paraId="710865B7" w14:textId="77777777" w:rsidR="00150383" w:rsidRPr="0034323A" w:rsidRDefault="00150383" w:rsidP="00665880">
      <w:pPr>
        <w:pStyle w:val="NoSpacing"/>
        <w:jc w:val="both"/>
        <w:rPr>
          <w:sz w:val="18"/>
          <w:szCs w:val="18"/>
        </w:rPr>
      </w:pPr>
    </w:p>
    <w:p w14:paraId="29C07FC4" w14:textId="024E8CDE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Özkale,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Kaçıranlar,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(2007).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The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Restricted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Unrestricted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Two-parameter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Estimators.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Communications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in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Statistics–Theory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Methods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36(13),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2707–2725.</w:t>
      </w:r>
    </w:p>
    <w:p w14:paraId="1A7ED57A" w14:textId="77777777" w:rsidR="001F2158" w:rsidRPr="0034323A" w:rsidRDefault="001F2158" w:rsidP="00665880">
      <w:pPr>
        <w:pStyle w:val="NoSpacing"/>
        <w:jc w:val="both"/>
        <w:rPr>
          <w:sz w:val="18"/>
          <w:szCs w:val="18"/>
        </w:rPr>
      </w:pPr>
    </w:p>
    <w:p w14:paraId="58F23B26" w14:textId="239FD37C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Rana,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Rana,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Kumari,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(2022).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Principal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Component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S–estimators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High-dimensional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Applied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49(11),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2801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2820.</w:t>
      </w:r>
    </w:p>
    <w:p w14:paraId="600939A9" w14:textId="77777777" w:rsidR="001F2158" w:rsidRPr="0034323A" w:rsidRDefault="001F2158" w:rsidP="00665880">
      <w:pPr>
        <w:pStyle w:val="NoSpacing"/>
        <w:jc w:val="both"/>
        <w:rPr>
          <w:sz w:val="18"/>
          <w:szCs w:val="18"/>
        </w:rPr>
      </w:pPr>
    </w:p>
    <w:p w14:paraId="5FD40AD4" w14:textId="38258492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Rousseeuw,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Multivariate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with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High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Breakdown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Point.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Grossmann,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G.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Pflug,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Vincze,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Wertz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(Eds.),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Mathematical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Applications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283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–297.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Reidel.</w:t>
      </w:r>
    </w:p>
    <w:p w14:paraId="69F35C36" w14:textId="77777777" w:rsidR="001F2158" w:rsidRPr="0034323A" w:rsidRDefault="001F2158" w:rsidP="00665880">
      <w:pPr>
        <w:pStyle w:val="NoSpacing"/>
        <w:jc w:val="both"/>
        <w:rPr>
          <w:sz w:val="18"/>
          <w:szCs w:val="18"/>
        </w:rPr>
      </w:pPr>
    </w:p>
    <w:p w14:paraId="64B041AD" w14:textId="50A69C07" w:rsidR="00665880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Rousseeuw,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P.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Leroy,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(1987).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Robust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Regression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and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Outlier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Detection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John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Wiley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Sons.</w:t>
      </w:r>
    </w:p>
    <w:p w14:paraId="22BC9FF2" w14:textId="77777777" w:rsidR="001F2158" w:rsidRPr="0034323A" w:rsidRDefault="001F2158" w:rsidP="00665880">
      <w:pPr>
        <w:pStyle w:val="NoSpacing"/>
        <w:jc w:val="both"/>
        <w:rPr>
          <w:sz w:val="18"/>
          <w:szCs w:val="18"/>
        </w:rPr>
      </w:pPr>
    </w:p>
    <w:p w14:paraId="58D481CF" w14:textId="148C8429" w:rsidR="00665880" w:rsidRDefault="00665880" w:rsidP="00665880">
      <w:pPr>
        <w:jc w:val="both"/>
        <w:rPr>
          <w:sz w:val="18"/>
          <w:szCs w:val="18"/>
        </w:rPr>
      </w:pPr>
      <w:r w:rsidRPr="0034323A">
        <w:rPr>
          <w:sz w:val="18"/>
          <w:szCs w:val="18"/>
        </w:rPr>
        <w:t>Samkar,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Alpu,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(2010).</w:t>
      </w:r>
      <w:r w:rsidR="00E30C21">
        <w:rPr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Ridge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Regression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based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on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Some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Robust</w:t>
      </w:r>
      <w:r w:rsidR="00E30C21">
        <w:rPr>
          <w:i/>
          <w:sz w:val="18"/>
          <w:szCs w:val="18"/>
        </w:rPr>
        <w:t xml:space="preserve"> </w:t>
      </w:r>
      <w:r w:rsidRPr="0034323A">
        <w:rPr>
          <w:i/>
          <w:sz w:val="18"/>
          <w:szCs w:val="18"/>
        </w:rPr>
        <w:t>Estimators</w:t>
      </w:r>
      <w:r w:rsidRPr="0034323A">
        <w:rPr>
          <w:sz w:val="18"/>
          <w:szCs w:val="18"/>
        </w:rPr>
        <w:t>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Journal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of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Modern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Applied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Statistical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Methods.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9(2),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17.</w:t>
      </w:r>
    </w:p>
    <w:p w14:paraId="6DB6D7AF" w14:textId="77777777" w:rsidR="001F2158" w:rsidRPr="0034323A" w:rsidRDefault="001F2158" w:rsidP="00665880">
      <w:pPr>
        <w:jc w:val="both"/>
        <w:rPr>
          <w:sz w:val="18"/>
          <w:szCs w:val="18"/>
        </w:rPr>
      </w:pPr>
    </w:p>
    <w:p w14:paraId="6B84B49E" w14:textId="1F983D92" w:rsidR="00665880" w:rsidRPr="0034323A" w:rsidRDefault="00665880" w:rsidP="00665880">
      <w:pPr>
        <w:pStyle w:val="NoSpacing"/>
        <w:jc w:val="both"/>
        <w:rPr>
          <w:sz w:val="18"/>
          <w:szCs w:val="18"/>
        </w:rPr>
      </w:pPr>
      <w:r w:rsidRPr="0034323A">
        <w:rPr>
          <w:sz w:val="18"/>
          <w:szCs w:val="18"/>
        </w:rPr>
        <w:t>Silvapulle,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J.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(1991).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Ridge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M-estimator.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Australian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Statistics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33(3),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319–333.</w:t>
      </w:r>
    </w:p>
    <w:p w14:paraId="16435FC1" w14:textId="77777777" w:rsidR="00616367" w:rsidRDefault="00616367" w:rsidP="00665880">
      <w:pPr>
        <w:jc w:val="both"/>
        <w:rPr>
          <w:sz w:val="18"/>
          <w:szCs w:val="18"/>
        </w:rPr>
      </w:pPr>
    </w:p>
    <w:p w14:paraId="0A710B49" w14:textId="1DE732B2" w:rsidR="006B2890" w:rsidRDefault="00665880" w:rsidP="00665880">
      <w:pPr>
        <w:jc w:val="both"/>
        <w:rPr>
          <w:color w:val="222222"/>
          <w:sz w:val="18"/>
          <w:szCs w:val="18"/>
          <w:shd w:val="clear" w:color="auto" w:fill="FFFFFF"/>
        </w:rPr>
      </w:pPr>
      <w:r w:rsidRPr="0034323A">
        <w:rPr>
          <w:sz w:val="18"/>
          <w:szCs w:val="18"/>
        </w:rPr>
        <w:t>Wasim,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Suhail,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Khan,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Shabbir,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Awwad,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Ismail,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Ahmad,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H.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Ali,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(2025).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Quantile–based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Robust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Kibria–Lukman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Estimator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for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Linear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Regression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Model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to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Combat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Multicollinearity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Outliers: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Real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Life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Applications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using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T20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Cricket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Sports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and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Anthropometric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Data.</w:t>
      </w:r>
      <w:r w:rsidR="00E30C21">
        <w:rPr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Kuwait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Journal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of</w:t>
      </w:r>
      <w:r w:rsidR="00E30C21">
        <w:rPr>
          <w:i/>
          <w:iCs/>
          <w:sz w:val="18"/>
          <w:szCs w:val="18"/>
        </w:rPr>
        <w:t xml:space="preserve"> </w:t>
      </w:r>
      <w:r w:rsidRPr="0034323A">
        <w:rPr>
          <w:i/>
          <w:iCs/>
          <w:sz w:val="18"/>
          <w:szCs w:val="18"/>
        </w:rPr>
        <w:t>Science</w:t>
      </w:r>
      <w:r w:rsidRPr="0034323A">
        <w:rPr>
          <w:sz w:val="18"/>
          <w:szCs w:val="18"/>
        </w:rPr>
        <w:t>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52(1),</w:t>
      </w:r>
      <w:r w:rsidR="00E30C21">
        <w:rPr>
          <w:sz w:val="18"/>
          <w:szCs w:val="18"/>
        </w:rPr>
        <w:t xml:space="preserve"> </w:t>
      </w:r>
      <w:r w:rsidRPr="0034323A">
        <w:rPr>
          <w:sz w:val="18"/>
          <w:szCs w:val="18"/>
        </w:rPr>
        <w:t>100336.</w:t>
      </w:r>
    </w:p>
    <w:p w14:paraId="3F9AD554" w14:textId="07DE2C15" w:rsidR="009F5F47" w:rsidRPr="00143B8B" w:rsidRDefault="009F5F47" w:rsidP="001C1806">
      <w:pPr>
        <w:jc w:val="both"/>
        <w:rPr>
          <w:color w:val="0070C0"/>
          <w:sz w:val="18"/>
          <w:szCs w:val="18"/>
        </w:rPr>
        <w:sectPr w:rsidR="009F5F47" w:rsidRPr="00143B8B" w:rsidSect="009F5F47">
          <w:type w:val="continuous"/>
          <w:pgSz w:w="11901" w:h="16840" w:code="9"/>
          <w:pgMar w:top="1440" w:right="1440" w:bottom="1440" w:left="1440" w:header="706" w:footer="706" w:gutter="0"/>
          <w:cols w:num="2" w:space="202"/>
          <w:docGrid w:linePitch="360"/>
        </w:sectPr>
      </w:pPr>
    </w:p>
    <w:p w14:paraId="5E82EFDB" w14:textId="77777777" w:rsidR="003D726E" w:rsidRDefault="003D726E" w:rsidP="001C1806">
      <w:pPr>
        <w:jc w:val="both"/>
        <w:rPr>
          <w:sz w:val="18"/>
          <w:szCs w:val="18"/>
        </w:rPr>
      </w:pPr>
    </w:p>
    <w:p w14:paraId="7244A180" w14:textId="514C5DA1" w:rsidR="003D726E" w:rsidRDefault="003D726E" w:rsidP="001C1806">
      <w:pPr>
        <w:jc w:val="both"/>
        <w:rPr>
          <w:sz w:val="18"/>
          <w:szCs w:val="18"/>
        </w:rPr>
      </w:pPr>
    </w:p>
    <w:p w14:paraId="79B0B9E2" w14:textId="0BD80F7C" w:rsidR="003D726E" w:rsidRDefault="003D726E" w:rsidP="001C1806">
      <w:pPr>
        <w:jc w:val="both"/>
        <w:rPr>
          <w:sz w:val="18"/>
          <w:szCs w:val="18"/>
        </w:rPr>
      </w:pPr>
    </w:p>
    <w:p w14:paraId="7AD6CF9A" w14:textId="77777777" w:rsidR="003D726E" w:rsidRDefault="003D726E" w:rsidP="001C1806">
      <w:pPr>
        <w:jc w:val="both"/>
        <w:rPr>
          <w:sz w:val="18"/>
          <w:szCs w:val="18"/>
        </w:rPr>
      </w:pPr>
    </w:p>
    <w:p w14:paraId="3C4F8274" w14:textId="77777777" w:rsidR="003D726E" w:rsidRDefault="003D726E" w:rsidP="001C1806">
      <w:pPr>
        <w:jc w:val="both"/>
        <w:rPr>
          <w:sz w:val="18"/>
          <w:szCs w:val="18"/>
        </w:rPr>
      </w:pPr>
    </w:p>
    <w:p w14:paraId="4DA8370D" w14:textId="77777777" w:rsidR="00F417C9" w:rsidRDefault="00F417C9" w:rsidP="001C1806">
      <w:pPr>
        <w:jc w:val="both"/>
        <w:rPr>
          <w:sz w:val="18"/>
          <w:szCs w:val="18"/>
        </w:rPr>
      </w:pPr>
    </w:p>
    <w:p w14:paraId="5361DD87" w14:textId="77777777" w:rsidR="00F417C9" w:rsidRDefault="00F417C9" w:rsidP="001C1806">
      <w:pPr>
        <w:jc w:val="both"/>
        <w:rPr>
          <w:sz w:val="18"/>
          <w:szCs w:val="18"/>
        </w:rPr>
      </w:pPr>
    </w:p>
    <w:p w14:paraId="7C833DBE" w14:textId="77777777" w:rsidR="00F417C9" w:rsidRDefault="00F417C9" w:rsidP="001C1806">
      <w:pPr>
        <w:jc w:val="both"/>
        <w:rPr>
          <w:sz w:val="18"/>
          <w:szCs w:val="18"/>
        </w:rPr>
      </w:pPr>
    </w:p>
    <w:p w14:paraId="4889FB56" w14:textId="77777777" w:rsidR="00F417C9" w:rsidRDefault="00F417C9" w:rsidP="001C1806">
      <w:pPr>
        <w:jc w:val="both"/>
        <w:rPr>
          <w:sz w:val="18"/>
          <w:szCs w:val="18"/>
        </w:rPr>
      </w:pPr>
    </w:p>
    <w:p w14:paraId="601C30C5" w14:textId="77777777" w:rsidR="00F417C9" w:rsidRDefault="00F417C9" w:rsidP="001C1806">
      <w:pPr>
        <w:jc w:val="both"/>
        <w:rPr>
          <w:sz w:val="18"/>
          <w:szCs w:val="18"/>
        </w:rPr>
      </w:pPr>
    </w:p>
    <w:p w14:paraId="5AF2C605" w14:textId="77777777" w:rsidR="00F417C9" w:rsidRDefault="00F417C9" w:rsidP="001C1806">
      <w:pPr>
        <w:jc w:val="both"/>
        <w:rPr>
          <w:sz w:val="18"/>
          <w:szCs w:val="18"/>
        </w:rPr>
      </w:pPr>
    </w:p>
    <w:p w14:paraId="52AF08AB" w14:textId="77777777" w:rsidR="00F417C9" w:rsidRDefault="00F417C9" w:rsidP="001C1806">
      <w:pPr>
        <w:jc w:val="both"/>
        <w:rPr>
          <w:sz w:val="18"/>
          <w:szCs w:val="18"/>
        </w:rPr>
      </w:pPr>
    </w:p>
    <w:p w14:paraId="4B34A381" w14:textId="77777777" w:rsidR="00F417C9" w:rsidRDefault="00F417C9" w:rsidP="001C1806">
      <w:pPr>
        <w:jc w:val="both"/>
        <w:rPr>
          <w:sz w:val="18"/>
          <w:szCs w:val="18"/>
        </w:rPr>
      </w:pPr>
    </w:p>
    <w:p w14:paraId="41C202CA" w14:textId="77777777" w:rsidR="00F417C9" w:rsidRDefault="00F417C9" w:rsidP="001C1806">
      <w:pPr>
        <w:jc w:val="both"/>
        <w:rPr>
          <w:sz w:val="18"/>
          <w:szCs w:val="18"/>
        </w:rPr>
      </w:pPr>
    </w:p>
    <w:p w14:paraId="38B48D93" w14:textId="77777777" w:rsidR="00F417C9" w:rsidRDefault="00F417C9" w:rsidP="001C1806">
      <w:pPr>
        <w:jc w:val="both"/>
        <w:rPr>
          <w:sz w:val="18"/>
          <w:szCs w:val="18"/>
        </w:rPr>
      </w:pPr>
    </w:p>
    <w:p w14:paraId="3B30DA8E" w14:textId="4AF1C8E3" w:rsidR="00BA4A0C" w:rsidRPr="009F5F47" w:rsidRDefault="009A73D4" w:rsidP="001C1806">
      <w:pPr>
        <w:jc w:val="both"/>
        <w:rPr>
          <w:sz w:val="18"/>
          <w:szCs w:val="18"/>
        </w:rPr>
      </w:pPr>
      <w:r w:rsidRPr="009A73D4">
        <w:rPr>
          <w:rFonts w:eastAsia="Calibri"/>
          <w:noProof/>
          <w:color w:val="000000"/>
          <w:sz w:val="18"/>
          <w:szCs w:val="18"/>
          <w:lang w:val="en-US" w:eastAsia="en-U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AB232D2" wp14:editId="11546AF9">
                <wp:simplePos x="0" y="0"/>
                <wp:positionH relativeFrom="margin">
                  <wp:posOffset>-498661</wp:posOffset>
                </wp:positionH>
                <wp:positionV relativeFrom="paragraph">
                  <wp:posOffset>332994</wp:posOffset>
                </wp:positionV>
                <wp:extent cx="6634480" cy="676275"/>
                <wp:effectExtent l="0" t="0" r="0" b="952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4480" cy="676275"/>
                          <a:chOff x="0" y="-1"/>
                          <a:chExt cx="6367822" cy="523241"/>
                        </a:xfrm>
                      </wpg:grpSpPr>
                      <wps:wsp>
                        <wps:cNvPr id="9" name="Text Box 9"/>
                        <wps:cNvSpPr txBox="1"/>
                        <wps:spPr>
                          <a:xfrm>
                            <a:off x="1276350" y="-1"/>
                            <a:ext cx="5091472" cy="4397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799B542" w14:textId="77777777" w:rsidR="00F417C9" w:rsidRDefault="00F417C9" w:rsidP="009A73D4">
                              <w:pPr>
                                <w:autoSpaceDE w:val="0"/>
                                <w:autoSpaceDN w:val="0"/>
                                <w:adjustRightInd w:val="0"/>
                                <w:spacing w:after="240"/>
                                <w:jc w:val="both"/>
                              </w:pPr>
                              <w:r>
                                <w:rPr>
                                  <w:noProof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sz w:val="18"/>
                                  <w:szCs w:val="18"/>
                                </w:rPr>
                                <w:t>©2026</w:t>
                              </w:r>
                              <w:r w:rsidRPr="00757D29">
                                <w:rPr>
                                  <w:noProof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</w:rPr>
                                <w:t xml:space="preserve">This is an Open Access article distributed under the terms of the Creative Commons Attribution 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  <w:shd w:val="clear" w:color="auto" w:fill="FFFFFF"/>
                                </w:rPr>
                                <w:t>4.0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  <w:shd w:val="clear" w:color="auto" w:fill="FFFFFF"/>
                                </w:rPr>
                                <w:t>International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  <w:shd w:val="clear" w:color="auto" w:fill="FFFFFF"/>
                                </w:rPr>
                                <w:t>license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  <w:shd w:val="clear" w:color="auto" w:fill="FFFFFF"/>
                                </w:rPr>
                                <w:t xml:space="preserve">viewed via </w:t>
                              </w:r>
                              <w:hyperlink r:id="rId279" w:history="1">
                                <w:r w:rsidRPr="005E475A">
                                  <w:rPr>
                                    <w:rStyle w:val="Hyperlink"/>
                                    <w:color w:val="0070C0"/>
                                    <w:sz w:val="18"/>
                                    <w:szCs w:val="18"/>
                                  </w:rPr>
                                  <w:t>https://creativecommons.org/licenses/by/4.0/</w:t>
                                </w:r>
                              </w:hyperlink>
                              <w:r w:rsidRPr="005E475A">
                                <w:rPr>
                                  <w:rFonts w:eastAsia="Calibri"/>
                                  <w:color w:val="0070C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A73D4">
                                <w:rPr>
                                  <w:rFonts w:ascii="Calibri Light" w:hAnsi="Calibri Light" w:cs="Calibri Light"/>
                                  <w:sz w:val="18"/>
                                  <w:szCs w:val="18"/>
                                </w:rPr>
                                <w:t>which  permits  unrestricted  use,  distribution,  and  reproduction  in  any  medium, provided the original work is cited appropriately.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0" y="0"/>
                            <a:ext cx="1276308" cy="5232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4BDB0C5" w14:textId="77777777" w:rsidR="00F417C9" w:rsidRDefault="00F417C9" w:rsidP="009A73D4">
                              <w:r w:rsidRPr="00333EC5">
                                <w:rPr>
                                  <w:noProof/>
                                </w:rPr>
                                <w:drawing>
                                  <wp:inline distT="0" distB="0" distL="0" distR="0" wp14:anchorId="4F6981D5" wp14:editId="1DA6AFB5">
                                    <wp:extent cx="1095889" cy="381000"/>
                                    <wp:effectExtent l="0" t="0" r="9525" b="0"/>
                                    <wp:docPr id="13" name="Picture 13" descr="C:\Users\tersoo\Pictures\CC-BY-NC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C:\Users\tersoo\Pictures\CC-BY-NC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28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35420" t="43045" r="35091" b="3871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95889" cy="381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B232D2" id="Group 8" o:spid="_x0000_s1030" style="position:absolute;left:0;text-align:left;margin-left:-39.25pt;margin-top:26.2pt;width:522.4pt;height:53.25pt;z-index:-251659264;mso-position-horizontal-relative:margin;mso-width-relative:margin;mso-height-relative:margin" coordorigin="" coordsize="63678,5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">
                <v:shape id="Text Box 9" o:spid="_x0000_s1031" type="#_x0000_t202" style="position:absolute;left:12763;width:50915;height:4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" fillcolor="window" stroked="f" strokeweight=".5pt">
                  <v:textbox>
                    <w:txbxContent>
                      <w:p w14:paraId="7799B542" w14:textId="77777777" w:rsidR="00F417C9" w:rsidRDefault="00F417C9" w:rsidP="009A73D4">
                        <w:pPr>
                          <w:autoSpaceDE w:val="0"/>
                          <w:autoSpaceDN w:val="0"/>
                          <w:adjustRightInd w:val="0"/>
                          <w:spacing w:after="240"/>
                          <w:jc w:val="both"/>
                        </w:pPr>
                        <w:r>
                          <w:rPr>
                            <w:noProof/>
                          </w:rPr>
                          <w:t xml:space="preserve"> </w:t>
                        </w:r>
                        <w:r>
                          <w:rPr>
                            <w:noProof/>
                            <w:sz w:val="18"/>
                            <w:szCs w:val="18"/>
                          </w:rPr>
                          <w:t>©2026</w:t>
                        </w:r>
                        <w:r w:rsidRPr="00757D29">
                          <w:rPr>
                            <w:noProof/>
                            <w:sz w:val="18"/>
                            <w:szCs w:val="18"/>
                          </w:rPr>
                          <w:t xml:space="preserve"> 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</w:rPr>
                          <w:t xml:space="preserve">This is an Open Access article distributed under the terms of the Creative Commons Attribution 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  <w:shd w:val="clear" w:color="auto" w:fill="FFFFFF"/>
                          </w:rPr>
                          <w:t>4.0</w:t>
                        </w:r>
                        <w:r w:rsidRPr="009A73D4">
                          <w:rPr>
                            <w:rFonts w:ascii="Calibri Light" w:hAnsi="Calibri Light" w:cs="Calibri Light"/>
                            <w:shd w:val="clear" w:color="auto" w:fill="FFFFFF"/>
                          </w:rPr>
                          <w:t xml:space="preserve"> 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  <w:shd w:val="clear" w:color="auto" w:fill="FFFFFF"/>
                          </w:rPr>
                          <w:t>International</w:t>
                        </w:r>
                        <w:r w:rsidRPr="009A73D4">
                          <w:rPr>
                            <w:rFonts w:ascii="Calibri Light" w:hAnsi="Calibri Light" w:cs="Calibri Light"/>
                            <w:shd w:val="clear" w:color="auto" w:fill="FFFFFF"/>
                          </w:rPr>
                          <w:t xml:space="preserve"> 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  <w:shd w:val="clear" w:color="auto" w:fill="FFFFFF"/>
                          </w:rPr>
                          <w:t>license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</w:rPr>
                          <w:t xml:space="preserve"> 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  <w:shd w:val="clear" w:color="auto" w:fill="FFFFFF"/>
                          </w:rPr>
                          <w:t xml:space="preserve">viewed via </w:t>
                        </w:r>
                        <w:hyperlink r:id="rId281" w:history="1">
                          <w:r w:rsidRPr="005E475A">
                            <w:rPr>
                              <w:rStyle w:val="Hyperlink"/>
                              <w:color w:val="0070C0"/>
                              <w:sz w:val="18"/>
                              <w:szCs w:val="18"/>
                            </w:rPr>
                            <w:t>https://creativecommons.org/licenses/by/4.0/</w:t>
                          </w:r>
                        </w:hyperlink>
                        <w:r w:rsidRPr="005E475A">
                          <w:rPr>
                            <w:rFonts w:eastAsia="Calibri"/>
                            <w:color w:val="0070C0"/>
                            <w:sz w:val="18"/>
                            <w:szCs w:val="18"/>
                          </w:rPr>
                          <w:t xml:space="preserve"> </w:t>
                        </w:r>
                        <w:r w:rsidRPr="009A73D4">
                          <w:rPr>
                            <w:rFonts w:ascii="Calibri Light" w:hAnsi="Calibri Light" w:cs="Calibri Light"/>
                            <w:sz w:val="18"/>
                            <w:szCs w:val="18"/>
                          </w:rPr>
                          <w:t>which  permits  unrestricted  use,  distribution,  and  reproduction  in  any  medium, provided the original work is cited appropriately.</w:t>
                        </w:r>
                      </w:p>
                    </w:txbxContent>
                  </v:textbox>
                </v:shape>
                <v:shape id="Text Box 10" o:spid="_x0000_s1032" type="#_x0000_t202" style="position:absolute;width:12763;height:5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" fillcolor="window" stroked="f" strokeweight=".5pt">
                  <v:textbox>
                    <w:txbxContent>
                      <w:p w14:paraId="44BDB0C5" w14:textId="77777777" w:rsidR="00F417C9" w:rsidRDefault="00F417C9" w:rsidP="009A73D4">
                        <w:r w:rsidRPr="00333EC5">
                          <w:rPr>
                            <w:noProof/>
                          </w:rPr>
                          <w:drawing>
                            <wp:inline distT="0" distB="0" distL="0" distR="0" wp14:anchorId="4F6981D5" wp14:editId="1DA6AFB5">
                              <wp:extent cx="1095889" cy="381000"/>
                              <wp:effectExtent l="0" t="0" r="9525" b="0"/>
                              <wp:docPr id="13" name="Picture 13" descr="C:\Users\tersoo\Pictures\CC-BY-NC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tersoo\Pictures\CC-BY-NC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28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35420" t="43045" r="35091" b="3871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95889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A4A0C" w:rsidRPr="009F5F47" w:rsidSect="00B30EAD">
      <w:type w:val="continuous"/>
      <w:pgSz w:w="11901" w:h="16840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5C0E6" w14:textId="77777777" w:rsidR="00277144" w:rsidRDefault="00277144" w:rsidP="00CE0975">
      <w:r>
        <w:separator/>
      </w:r>
    </w:p>
  </w:endnote>
  <w:endnote w:type="continuationSeparator" w:id="0">
    <w:p w14:paraId="49F562D8" w14:textId="77777777" w:rsidR="00277144" w:rsidRDefault="00277144" w:rsidP="00CE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IX-Regular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FFB9B" w14:textId="6AE3071F" w:rsidR="00F417C9" w:rsidRPr="00CE0975" w:rsidRDefault="00F417C9" w:rsidP="00CE0975">
    <w:pPr>
      <w:tabs>
        <w:tab w:val="center" w:pos="4513"/>
        <w:tab w:val="right" w:pos="9026"/>
      </w:tabs>
      <w:jc w:val="center"/>
      <w:rPr>
        <w:rFonts w:eastAsia="SimSun"/>
        <w:i/>
        <w:sz w:val="18"/>
        <w:szCs w:val="18"/>
        <w:lang w:val="en-US" w:eastAsia="en-US"/>
      </w:rPr>
    </w:pPr>
    <w:sdt>
      <w:sdtPr>
        <w:rPr>
          <w:rFonts w:eastAsia="SimSun"/>
          <w:sz w:val="22"/>
          <w:szCs w:val="22"/>
          <w:lang w:val="en-US" w:eastAsia="en-US"/>
        </w:rPr>
        <w:id w:val="98851939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sdt>
          <w:sdtPr>
            <w:rPr>
              <w:rFonts w:eastAsia="SimSun"/>
              <w:i/>
              <w:sz w:val="18"/>
              <w:szCs w:val="18"/>
              <w:lang w:val="en-US" w:eastAsia="en-US"/>
            </w:rPr>
            <w:id w:val="-90478222"/>
            <w:docPartObj>
              <w:docPartGallery w:val="Page Numbers (Bottom of Page)"/>
              <w:docPartUnique/>
            </w:docPartObj>
          </w:sdtPr>
          <w:sdtContent>
            <w:r w:rsidRPr="00CE0975">
              <w:rPr>
                <w:rFonts w:eastAsia="SimSun"/>
                <w:b/>
                <w:i/>
                <w:noProof/>
                <w:sz w:val="18"/>
                <w:szCs w:val="18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CF8A1F1" wp14:editId="19699510">
                      <wp:simplePos x="0" y="0"/>
                      <wp:positionH relativeFrom="page">
                        <wp:align>right</wp:align>
                      </wp:positionH>
                      <wp:positionV relativeFrom="page">
                        <wp:posOffset>10131920</wp:posOffset>
                      </wp:positionV>
                      <wp:extent cx="7781925" cy="190500"/>
                      <wp:effectExtent l="0" t="0" r="21590" b="0"/>
                      <wp:wrapNone/>
                      <wp:docPr id="2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781925" cy="190500"/>
                                <a:chOff x="0" y="14970"/>
                                <a:chExt cx="12255" cy="300"/>
                              </a:xfrm>
                            </wpg:grpSpPr>
                            <wps:wsp>
                              <wps:cNvPr id="4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03" y="14982"/>
                                  <a:ext cx="659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AF78BD" w14:textId="77777777" w:rsidR="00F417C9" w:rsidRPr="009A73D4" w:rsidRDefault="00F417C9" w:rsidP="00CE097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9A73D4">
                                      <w:rPr>
                                        <w:sz w:val="18"/>
                                        <w:szCs w:val="18"/>
                                      </w:rPr>
                                      <w:fldChar w:fldCharType="begin"/>
                                    </w:r>
                                    <w:r w:rsidRPr="009A73D4">
                                      <w:rPr>
                                        <w:sz w:val="18"/>
                                        <w:szCs w:val="18"/>
                                      </w:rPr>
                                      <w:instrText xml:space="preserve"> PAGE    \* MERGEFORMAT </w:instrText>
                                    </w:r>
                                    <w:r w:rsidRPr="009A73D4">
                                      <w:rPr>
                                        <w:sz w:val="18"/>
                                        <w:szCs w:val="18"/>
                                      </w:rPr>
                                      <w:fldChar w:fldCharType="separate"/>
                                    </w:r>
                                    <w:r w:rsidRPr="009A73D4">
                                      <w:rPr>
                                        <w:noProof/>
                                        <w:color w:val="8C8C8C"/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  <w:r w:rsidRPr="009A73D4">
                                      <w:rPr>
                                        <w:noProof/>
                                        <w:color w:val="8C8C8C"/>
                                        <w:sz w:val="18"/>
                                        <w:szCs w:val="18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5" name="Group 31"/>
                              <wpg:cNvGrpSpPr>
                                <a:grpSpLocks/>
                              </wpg:cNvGrpSpPr>
                              <wpg:grpSpPr bwMode="auto">
                                <a:xfrm flipH="1">
                                  <a:off x="0" y="14970"/>
                                  <a:ext cx="12255" cy="230"/>
                                  <a:chOff x="-8" y="14978"/>
                                  <a:chExt cx="12255" cy="230"/>
                                </a:xfrm>
                              </wpg:grpSpPr>
                              <wps:wsp>
                                <wps:cNvPr id="6" name="AutoShape 2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-8" y="14978"/>
                                    <a:ext cx="1260" cy="230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rgbClr val="A5A5A5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" name="AutoShape 28"/>
                                <wps:cNvCnPr>
                                  <a:cxnSpLocks noChangeShapeType="1"/>
                                </wps:cNvCnPr>
                                <wps:spPr bwMode="auto">
                                  <a:xfrm rot="10800000">
                                    <a:off x="1252" y="14978"/>
                                    <a:ext cx="10995" cy="230"/>
                                  </a:xfrm>
                                  <a:prstGeom prst="bentConnector3">
                                    <a:avLst>
                                      <a:gd name="adj1" fmla="val 96778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rgbClr val="A5A5A5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100000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F8A1F1" id="Group 33" o:spid="_x0000_s1033" style="position:absolute;left:0;text-align:left;margin-left:561.55pt;margin-top:797.8pt;width:612.75pt;height:15pt;z-index:251659264;mso-width-percent:1000;mso-position-horizontal:right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5" o:spid="_x0000_s1034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    <v:textbox inset="0,0,0,0">
                          <w:txbxContent>
                            <w:p w14:paraId="1EAF78BD" w14:textId="77777777" w:rsidR="00F417C9" w:rsidRPr="009A73D4" w:rsidRDefault="00F417C9" w:rsidP="00CE097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A73D4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9A73D4">
                                <w:rPr>
                                  <w:sz w:val="18"/>
                                  <w:szCs w:val="18"/>
                                </w:rPr>
                                <w:instrText xml:space="preserve"> PAGE    \* MERGEFORMAT </w:instrText>
                              </w:r>
                              <w:r w:rsidRPr="009A73D4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9A73D4">
                                <w:rPr>
                                  <w:noProof/>
                                  <w:color w:val="8C8C8C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9A73D4">
                                <w:rPr>
                                  <w:noProof/>
                                  <w:color w:val="8C8C8C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group id="Group 31" o:spid="_x0000_s1035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">
                        <v:shapetype id="_x0000_t34" coordsize="21600,21600" o:spt="34" o:oned="t" adj="10800" path="m,l@0,0@0,21600,21600,21600e" filled="f">
                          <v:stroke joinstyle="miter"/>
                          <v:formulas>
                            <v:f eqn="val #0"/>
                          </v:formulas>
                          <v:path arrowok="t" fillok="f" o:connecttype="none"/>
                          <v:handles>
                            <v:h position="#0,center"/>
                          </v:handles>
                          <o:lock v:ext="edit" shapetype="t"/>
                        </v:shapetype>
                        <v:shape id="AutoShape 27" o:spid="_x0000_s1036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    <v:shape id="AutoShape 28" o:spid="_x0000_s1037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        </v:group>
                      <w10:wrap anchorx="page" anchory="page"/>
                    </v:group>
                  </w:pict>
                </mc:Fallback>
              </mc:AlternateContent>
            </w:r>
            <w:r w:rsidRPr="00CE0975">
              <w:rPr>
                <w:rFonts w:eastAsia="SimSun"/>
                <w:b/>
                <w:i/>
                <w:sz w:val="18"/>
                <w:szCs w:val="18"/>
                <w:lang w:val="en-US" w:eastAsia="en-US"/>
              </w:rPr>
              <w:t>FU</w:t>
            </w:r>
            <w:r w:rsidRPr="00CE0975">
              <w:rPr>
                <w:rFonts w:eastAsia="SimSun"/>
                <w:b/>
                <w:bCs/>
                <w:i/>
                <w:iCs/>
                <w:sz w:val="18"/>
                <w:szCs w:val="18"/>
                <w:lang w:val="en-US" w:eastAsia="en-US"/>
              </w:rPr>
              <w:t xml:space="preserve">DMA Journal of Sciences (FJS) Vol. 10 No. </w:t>
            </w:r>
            <w:r>
              <w:rPr>
                <w:rFonts w:eastAsia="SimSun"/>
                <w:b/>
                <w:bCs/>
                <w:i/>
                <w:iCs/>
                <w:sz w:val="18"/>
                <w:szCs w:val="18"/>
                <w:lang w:val="en-US" w:eastAsia="en-US"/>
              </w:rPr>
              <w:t>11</w:t>
            </w:r>
            <w:r w:rsidRPr="00CE0975">
              <w:rPr>
                <w:rFonts w:eastAsia="SimSun"/>
                <w:b/>
                <w:bCs/>
                <w:i/>
                <w:iCs/>
                <w:sz w:val="18"/>
                <w:szCs w:val="18"/>
                <w:lang w:val="en-US" w:eastAsia="en-US"/>
              </w:rPr>
              <w:t xml:space="preserve">, </w:t>
            </w:r>
            <w:r>
              <w:rPr>
                <w:rFonts w:eastAsia="SimSun"/>
                <w:b/>
                <w:bCs/>
                <w:i/>
                <w:iCs/>
                <w:sz w:val="18"/>
                <w:szCs w:val="18"/>
                <w:lang w:val="en-US" w:eastAsia="en-US"/>
              </w:rPr>
              <w:t>June</w:t>
            </w:r>
            <w:r w:rsidRPr="00CE0975">
              <w:rPr>
                <w:rFonts w:eastAsia="SimSun"/>
                <w:b/>
                <w:bCs/>
                <w:i/>
                <w:iCs/>
                <w:sz w:val="18"/>
                <w:szCs w:val="18"/>
                <w:lang w:val="en-US" w:eastAsia="en-US"/>
              </w:rPr>
              <w:t>, 2026, pp</w:t>
            </w:r>
            <w:r w:rsidRPr="00CE0975">
              <w:rPr>
                <w:rFonts w:eastAsia="SimSun"/>
                <w:i/>
                <w:noProof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eastAsia="SimSun"/>
                <w:i/>
                <w:noProof/>
                <w:sz w:val="18"/>
                <w:szCs w:val="18"/>
                <w:lang w:val="en-US" w:eastAsia="en-US"/>
              </w:rPr>
              <w:t>311</w:t>
            </w:r>
            <w:r w:rsidRPr="00CE0975">
              <w:rPr>
                <w:rFonts w:eastAsia="SimSun"/>
                <w:i/>
                <w:noProof/>
                <w:sz w:val="18"/>
                <w:szCs w:val="18"/>
                <w:lang w:val="en-US" w:eastAsia="en-US"/>
              </w:rPr>
              <w:t xml:space="preserve"> – </w:t>
            </w:r>
            <w:r>
              <w:rPr>
                <w:rFonts w:eastAsia="SimSun"/>
                <w:i/>
                <w:noProof/>
                <w:sz w:val="18"/>
                <w:szCs w:val="18"/>
                <w:lang w:val="en-US" w:eastAsia="en-US"/>
              </w:rPr>
              <w:t>320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4D45A" w14:textId="77777777" w:rsidR="00277144" w:rsidRDefault="00277144" w:rsidP="00CE0975">
      <w:r>
        <w:separator/>
      </w:r>
    </w:p>
  </w:footnote>
  <w:footnote w:type="continuationSeparator" w:id="0">
    <w:p w14:paraId="4D4138F7" w14:textId="77777777" w:rsidR="00277144" w:rsidRDefault="00277144" w:rsidP="00CE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50D83" w14:textId="1EA45F49" w:rsidR="00F417C9" w:rsidRPr="00FB20E9" w:rsidRDefault="00F417C9" w:rsidP="006C4996">
    <w:pPr>
      <w:tabs>
        <w:tab w:val="left" w:pos="2562"/>
        <w:tab w:val="center" w:pos="4513"/>
        <w:tab w:val="right" w:pos="9026"/>
      </w:tabs>
      <w:rPr>
        <w:rFonts w:eastAsia="SimSun"/>
        <w:i/>
        <w:sz w:val="22"/>
        <w:szCs w:val="22"/>
        <w:lang w:eastAsia="en-US"/>
      </w:rPr>
    </w:pPr>
    <w:r w:rsidRPr="00AA324C">
      <w:rPr>
        <w:rFonts w:eastAsia="SimSun"/>
        <w:b/>
        <w:bCs/>
        <w:sz w:val="18"/>
        <w:szCs w:val="18"/>
        <w:lang w:val="en-US" w:eastAsia="en-US"/>
      </w:rPr>
      <w:t>Robust M Hybrid Estimation in Linear</w:t>
    </w:r>
    <w:r w:rsidRPr="00E711A9">
      <w:rPr>
        <w:rFonts w:eastAsia="SimSun"/>
        <w:b/>
        <w:i/>
        <w:sz w:val="18"/>
        <w:szCs w:val="18"/>
        <w:lang w:eastAsia="en-US"/>
      </w:rPr>
      <w:t>…</w:t>
    </w:r>
    <w:r>
      <w:rPr>
        <w:rFonts w:eastAsia="SimSun"/>
        <w:b/>
        <w:i/>
        <w:sz w:val="18"/>
        <w:szCs w:val="18"/>
        <w:lang w:eastAsia="en-US"/>
      </w:rPr>
      <w:tab/>
    </w:r>
    <w:r w:rsidRPr="00E711A9">
      <w:rPr>
        <w:rFonts w:eastAsia="SimSun"/>
        <w:b/>
        <w:i/>
        <w:sz w:val="18"/>
        <w:szCs w:val="18"/>
        <w:lang w:eastAsia="en-US"/>
      </w:rPr>
      <w:t xml:space="preserve">        </w:t>
    </w:r>
    <w:r>
      <w:rPr>
        <w:rFonts w:eastAsia="SimSun"/>
        <w:b/>
        <w:bCs/>
        <w:i/>
        <w:iCs/>
        <w:sz w:val="18"/>
        <w:szCs w:val="18"/>
        <w:lang w:eastAsia="en-US" w:bidi="en-US"/>
      </w:rPr>
      <w:t>Alabi</w:t>
    </w:r>
    <w:r w:rsidRPr="00E711A9">
      <w:rPr>
        <w:rFonts w:eastAsia="SimSun"/>
        <w:b/>
        <w:bCs/>
        <w:i/>
        <w:iCs/>
        <w:sz w:val="18"/>
        <w:szCs w:val="18"/>
        <w:lang w:eastAsia="en-US" w:bidi="en-US"/>
      </w:rPr>
      <w:t xml:space="preserve"> et al.,</w:t>
    </w:r>
    <w:r w:rsidRPr="00E711A9">
      <w:rPr>
        <w:rFonts w:eastAsia="SimSun"/>
        <w:b/>
        <w:i/>
        <w:sz w:val="18"/>
        <w:szCs w:val="18"/>
        <w:lang w:eastAsia="en-US"/>
      </w:rPr>
      <w:tab/>
      <w:t>FJS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E4620"/>
    <w:multiLevelType w:val="hybridMultilevel"/>
    <w:tmpl w:val="AA32C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6B0"/>
    <w:multiLevelType w:val="hybridMultilevel"/>
    <w:tmpl w:val="7ACA243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610C5"/>
    <w:multiLevelType w:val="hybridMultilevel"/>
    <w:tmpl w:val="9D403426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D0C07"/>
    <w:multiLevelType w:val="multilevel"/>
    <w:tmpl w:val="3C5D0C07"/>
    <w:lvl w:ilvl="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70BE0"/>
    <w:multiLevelType w:val="multilevel"/>
    <w:tmpl w:val="9C3C4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6D5033"/>
    <w:multiLevelType w:val="hybridMultilevel"/>
    <w:tmpl w:val="ED2EC71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5228C"/>
    <w:multiLevelType w:val="hybridMultilevel"/>
    <w:tmpl w:val="DFC65EAA"/>
    <w:lvl w:ilvl="0" w:tplc="B42684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96BF8"/>
    <w:multiLevelType w:val="multilevel"/>
    <w:tmpl w:val="5BD96BF8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A5607"/>
    <w:multiLevelType w:val="multilevel"/>
    <w:tmpl w:val="0554E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DC0990"/>
    <w:multiLevelType w:val="hybridMultilevel"/>
    <w:tmpl w:val="75BAE0B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E68D9"/>
    <w:multiLevelType w:val="hybridMultilevel"/>
    <w:tmpl w:val="041058C8"/>
    <w:lvl w:ilvl="0" w:tplc="D8A844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CD3140"/>
    <w:multiLevelType w:val="multilevel"/>
    <w:tmpl w:val="70CD3140"/>
    <w:lvl w:ilvl="0">
      <w:start w:val="1"/>
      <w:numFmt w:val="lowerRoman"/>
      <w:lvlText w:val="%1."/>
      <w:lvlJc w:val="righ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0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A3srSwtDQxNTI0NjJW0lEKTi0uzszPAykwrgUABSlHaywAAAA="/>
  </w:docVars>
  <w:rsids>
    <w:rsidRoot w:val="008C0E80"/>
    <w:rsid w:val="00001899"/>
    <w:rsid w:val="00001FF8"/>
    <w:rsid w:val="0000360B"/>
    <w:rsid w:val="000049AD"/>
    <w:rsid w:val="00005AB9"/>
    <w:rsid w:val="00005E8E"/>
    <w:rsid w:val="0000681B"/>
    <w:rsid w:val="00007F84"/>
    <w:rsid w:val="000133C0"/>
    <w:rsid w:val="00014C4E"/>
    <w:rsid w:val="00017107"/>
    <w:rsid w:val="000202E2"/>
    <w:rsid w:val="00022441"/>
    <w:rsid w:val="0002261E"/>
    <w:rsid w:val="00024839"/>
    <w:rsid w:val="00026871"/>
    <w:rsid w:val="00031971"/>
    <w:rsid w:val="0003564F"/>
    <w:rsid w:val="00037A98"/>
    <w:rsid w:val="00041C77"/>
    <w:rsid w:val="000427FB"/>
    <w:rsid w:val="0004455E"/>
    <w:rsid w:val="00044EDA"/>
    <w:rsid w:val="00047CB5"/>
    <w:rsid w:val="00051FAA"/>
    <w:rsid w:val="00052C3A"/>
    <w:rsid w:val="000572A9"/>
    <w:rsid w:val="00061325"/>
    <w:rsid w:val="0006415C"/>
    <w:rsid w:val="00065DCC"/>
    <w:rsid w:val="000723C1"/>
    <w:rsid w:val="000733AC"/>
    <w:rsid w:val="00074B81"/>
    <w:rsid w:val="00074D22"/>
    <w:rsid w:val="00075081"/>
    <w:rsid w:val="0007528A"/>
    <w:rsid w:val="000811AB"/>
    <w:rsid w:val="00082BF6"/>
    <w:rsid w:val="00083C5F"/>
    <w:rsid w:val="0008764F"/>
    <w:rsid w:val="0008784C"/>
    <w:rsid w:val="00087E23"/>
    <w:rsid w:val="0009172C"/>
    <w:rsid w:val="000930EC"/>
    <w:rsid w:val="00095E61"/>
    <w:rsid w:val="000966C1"/>
    <w:rsid w:val="000970AC"/>
    <w:rsid w:val="000A1167"/>
    <w:rsid w:val="000A3417"/>
    <w:rsid w:val="000A4428"/>
    <w:rsid w:val="000A5D9B"/>
    <w:rsid w:val="000A6D40"/>
    <w:rsid w:val="000A7BC3"/>
    <w:rsid w:val="000B0E06"/>
    <w:rsid w:val="000B1661"/>
    <w:rsid w:val="000B2E88"/>
    <w:rsid w:val="000B4603"/>
    <w:rsid w:val="000B462E"/>
    <w:rsid w:val="000B4AA3"/>
    <w:rsid w:val="000B4AD8"/>
    <w:rsid w:val="000B65C2"/>
    <w:rsid w:val="000C017A"/>
    <w:rsid w:val="000C09BE"/>
    <w:rsid w:val="000C1380"/>
    <w:rsid w:val="000C554F"/>
    <w:rsid w:val="000D0DC5"/>
    <w:rsid w:val="000D15FF"/>
    <w:rsid w:val="000D2807"/>
    <w:rsid w:val="000D28DF"/>
    <w:rsid w:val="000D488B"/>
    <w:rsid w:val="000D4AE0"/>
    <w:rsid w:val="000D68DF"/>
    <w:rsid w:val="000E138D"/>
    <w:rsid w:val="000E187A"/>
    <w:rsid w:val="000E2D61"/>
    <w:rsid w:val="000E300C"/>
    <w:rsid w:val="000E450E"/>
    <w:rsid w:val="000E6259"/>
    <w:rsid w:val="000F1602"/>
    <w:rsid w:val="000F2C2F"/>
    <w:rsid w:val="000F4677"/>
    <w:rsid w:val="000F5BE0"/>
    <w:rsid w:val="000F6C3B"/>
    <w:rsid w:val="00100587"/>
    <w:rsid w:val="0010284E"/>
    <w:rsid w:val="00103122"/>
    <w:rsid w:val="0010336A"/>
    <w:rsid w:val="001035CB"/>
    <w:rsid w:val="001050F1"/>
    <w:rsid w:val="00105AEA"/>
    <w:rsid w:val="00106DAF"/>
    <w:rsid w:val="00114ABE"/>
    <w:rsid w:val="00114F40"/>
    <w:rsid w:val="00116023"/>
    <w:rsid w:val="001163E7"/>
    <w:rsid w:val="001218B3"/>
    <w:rsid w:val="0012389C"/>
    <w:rsid w:val="0012460E"/>
    <w:rsid w:val="00125299"/>
    <w:rsid w:val="0013429F"/>
    <w:rsid w:val="00134A51"/>
    <w:rsid w:val="00135DD2"/>
    <w:rsid w:val="00140727"/>
    <w:rsid w:val="00143B8B"/>
    <w:rsid w:val="001446AA"/>
    <w:rsid w:val="001455E5"/>
    <w:rsid w:val="00150383"/>
    <w:rsid w:val="001547B8"/>
    <w:rsid w:val="001605F3"/>
    <w:rsid w:val="00160628"/>
    <w:rsid w:val="00161344"/>
    <w:rsid w:val="00162195"/>
    <w:rsid w:val="0016322A"/>
    <w:rsid w:val="0016353C"/>
    <w:rsid w:val="00165A21"/>
    <w:rsid w:val="001705CE"/>
    <w:rsid w:val="00171D1A"/>
    <w:rsid w:val="00173D36"/>
    <w:rsid w:val="00174C9C"/>
    <w:rsid w:val="00176F01"/>
    <w:rsid w:val="0017714B"/>
    <w:rsid w:val="00177309"/>
    <w:rsid w:val="00180205"/>
    <w:rsid w:val="001804DF"/>
    <w:rsid w:val="00181BDC"/>
    <w:rsid w:val="00181DB0"/>
    <w:rsid w:val="001829E3"/>
    <w:rsid w:val="00182B8C"/>
    <w:rsid w:val="001868FD"/>
    <w:rsid w:val="00190E50"/>
    <w:rsid w:val="001924C0"/>
    <w:rsid w:val="00194612"/>
    <w:rsid w:val="00194778"/>
    <w:rsid w:val="00196AAB"/>
    <w:rsid w:val="0019731E"/>
    <w:rsid w:val="001A09FE"/>
    <w:rsid w:val="001A2EC4"/>
    <w:rsid w:val="001A5C61"/>
    <w:rsid w:val="001A67C9"/>
    <w:rsid w:val="001A69DE"/>
    <w:rsid w:val="001A7107"/>
    <w:rsid w:val="001A713C"/>
    <w:rsid w:val="001B1AB5"/>
    <w:rsid w:val="001B1C7C"/>
    <w:rsid w:val="001B2C71"/>
    <w:rsid w:val="001B398F"/>
    <w:rsid w:val="001B46C6"/>
    <w:rsid w:val="001B4B48"/>
    <w:rsid w:val="001B4D1F"/>
    <w:rsid w:val="001B7681"/>
    <w:rsid w:val="001B7CAE"/>
    <w:rsid w:val="001C001F"/>
    <w:rsid w:val="001C0772"/>
    <w:rsid w:val="001C0D4F"/>
    <w:rsid w:val="001C1806"/>
    <w:rsid w:val="001C1BA3"/>
    <w:rsid w:val="001C1DE1"/>
    <w:rsid w:val="001C1DEC"/>
    <w:rsid w:val="001C426F"/>
    <w:rsid w:val="001C5736"/>
    <w:rsid w:val="001C7DBA"/>
    <w:rsid w:val="001D647F"/>
    <w:rsid w:val="001D6857"/>
    <w:rsid w:val="001E0572"/>
    <w:rsid w:val="001E0A67"/>
    <w:rsid w:val="001E1028"/>
    <w:rsid w:val="001E14E2"/>
    <w:rsid w:val="001E4407"/>
    <w:rsid w:val="001E5A4B"/>
    <w:rsid w:val="001E6302"/>
    <w:rsid w:val="001E7DCB"/>
    <w:rsid w:val="001F2158"/>
    <w:rsid w:val="001F23C3"/>
    <w:rsid w:val="001F3411"/>
    <w:rsid w:val="001F4287"/>
    <w:rsid w:val="001F47E6"/>
    <w:rsid w:val="001F4DBA"/>
    <w:rsid w:val="0020415E"/>
    <w:rsid w:val="0020465F"/>
    <w:rsid w:val="00204FF4"/>
    <w:rsid w:val="00207F5F"/>
    <w:rsid w:val="0021056E"/>
    <w:rsid w:val="0021075D"/>
    <w:rsid w:val="0021165A"/>
    <w:rsid w:val="00211BC9"/>
    <w:rsid w:val="00211CBD"/>
    <w:rsid w:val="00212651"/>
    <w:rsid w:val="002126D6"/>
    <w:rsid w:val="002134C5"/>
    <w:rsid w:val="0021620C"/>
    <w:rsid w:val="0021652A"/>
    <w:rsid w:val="00216E78"/>
    <w:rsid w:val="00216EB3"/>
    <w:rsid w:val="00217275"/>
    <w:rsid w:val="00222F5A"/>
    <w:rsid w:val="00233EB2"/>
    <w:rsid w:val="002359E8"/>
    <w:rsid w:val="00236F4B"/>
    <w:rsid w:val="00241957"/>
    <w:rsid w:val="00242B0D"/>
    <w:rsid w:val="0024397D"/>
    <w:rsid w:val="00243D6C"/>
    <w:rsid w:val="002467C6"/>
    <w:rsid w:val="0024692A"/>
    <w:rsid w:val="00252BBA"/>
    <w:rsid w:val="00252E92"/>
    <w:rsid w:val="00253123"/>
    <w:rsid w:val="002546D6"/>
    <w:rsid w:val="00257A9B"/>
    <w:rsid w:val="00264001"/>
    <w:rsid w:val="00266354"/>
    <w:rsid w:val="0026790C"/>
    <w:rsid w:val="00267A18"/>
    <w:rsid w:val="002722FC"/>
    <w:rsid w:val="00273462"/>
    <w:rsid w:val="0027395B"/>
    <w:rsid w:val="00275854"/>
    <w:rsid w:val="00277144"/>
    <w:rsid w:val="002807A1"/>
    <w:rsid w:val="00283B41"/>
    <w:rsid w:val="00285F28"/>
    <w:rsid w:val="00286398"/>
    <w:rsid w:val="002936DA"/>
    <w:rsid w:val="00294384"/>
    <w:rsid w:val="002A3C42"/>
    <w:rsid w:val="002A5D75"/>
    <w:rsid w:val="002B0EB2"/>
    <w:rsid w:val="002B0ED8"/>
    <w:rsid w:val="002B16B1"/>
    <w:rsid w:val="002B1B1A"/>
    <w:rsid w:val="002B7228"/>
    <w:rsid w:val="002C1CE0"/>
    <w:rsid w:val="002C3E37"/>
    <w:rsid w:val="002C53EE"/>
    <w:rsid w:val="002D24F7"/>
    <w:rsid w:val="002D2799"/>
    <w:rsid w:val="002D2CD7"/>
    <w:rsid w:val="002D35E5"/>
    <w:rsid w:val="002D4DDC"/>
    <w:rsid w:val="002D4F75"/>
    <w:rsid w:val="002D564A"/>
    <w:rsid w:val="002D6493"/>
    <w:rsid w:val="002D69E1"/>
    <w:rsid w:val="002D7AB6"/>
    <w:rsid w:val="002E01F2"/>
    <w:rsid w:val="002E06D0"/>
    <w:rsid w:val="002E14CE"/>
    <w:rsid w:val="002E178C"/>
    <w:rsid w:val="002E3C27"/>
    <w:rsid w:val="002E403A"/>
    <w:rsid w:val="002E7F3A"/>
    <w:rsid w:val="002F4EDB"/>
    <w:rsid w:val="002F6054"/>
    <w:rsid w:val="00303F4C"/>
    <w:rsid w:val="00311E5A"/>
    <w:rsid w:val="00315713"/>
    <w:rsid w:val="0031686C"/>
    <w:rsid w:val="00316FE0"/>
    <w:rsid w:val="003204D2"/>
    <w:rsid w:val="0032237E"/>
    <w:rsid w:val="00325494"/>
    <w:rsid w:val="0032605E"/>
    <w:rsid w:val="003275D1"/>
    <w:rsid w:val="003307AB"/>
    <w:rsid w:val="00330B2A"/>
    <w:rsid w:val="00331A63"/>
    <w:rsid w:val="00331CA0"/>
    <w:rsid w:val="00331E17"/>
    <w:rsid w:val="00332DBC"/>
    <w:rsid w:val="00333063"/>
    <w:rsid w:val="003354AA"/>
    <w:rsid w:val="00337254"/>
    <w:rsid w:val="003408E3"/>
    <w:rsid w:val="00342E03"/>
    <w:rsid w:val="00343480"/>
    <w:rsid w:val="00345C4D"/>
    <w:rsid w:val="00345E89"/>
    <w:rsid w:val="003467B4"/>
    <w:rsid w:val="0035220B"/>
    <w:rsid w:val="003522A1"/>
    <w:rsid w:val="0035254B"/>
    <w:rsid w:val="00352C5A"/>
    <w:rsid w:val="00353555"/>
    <w:rsid w:val="00355449"/>
    <w:rsid w:val="003565D4"/>
    <w:rsid w:val="003607FB"/>
    <w:rsid w:val="00360FD5"/>
    <w:rsid w:val="0036340D"/>
    <w:rsid w:val="003634A5"/>
    <w:rsid w:val="003636C2"/>
    <w:rsid w:val="003640E2"/>
    <w:rsid w:val="00365A37"/>
    <w:rsid w:val="00366868"/>
    <w:rsid w:val="00367506"/>
    <w:rsid w:val="00370085"/>
    <w:rsid w:val="0037051D"/>
    <w:rsid w:val="00372A81"/>
    <w:rsid w:val="003744A7"/>
    <w:rsid w:val="00376235"/>
    <w:rsid w:val="00381FB6"/>
    <w:rsid w:val="003836D3"/>
    <w:rsid w:val="00383A52"/>
    <w:rsid w:val="00384022"/>
    <w:rsid w:val="00391450"/>
    <w:rsid w:val="00391652"/>
    <w:rsid w:val="00391701"/>
    <w:rsid w:val="00394FE3"/>
    <w:rsid w:val="0039507F"/>
    <w:rsid w:val="003978EA"/>
    <w:rsid w:val="003A1260"/>
    <w:rsid w:val="003A1314"/>
    <w:rsid w:val="003A295F"/>
    <w:rsid w:val="003A41DD"/>
    <w:rsid w:val="003A47DB"/>
    <w:rsid w:val="003A5C4E"/>
    <w:rsid w:val="003A7033"/>
    <w:rsid w:val="003A703C"/>
    <w:rsid w:val="003B33BE"/>
    <w:rsid w:val="003B47FE"/>
    <w:rsid w:val="003B5673"/>
    <w:rsid w:val="003B5C1D"/>
    <w:rsid w:val="003B62C9"/>
    <w:rsid w:val="003B74FF"/>
    <w:rsid w:val="003C167A"/>
    <w:rsid w:val="003C675D"/>
    <w:rsid w:val="003C7176"/>
    <w:rsid w:val="003D0929"/>
    <w:rsid w:val="003D3D6D"/>
    <w:rsid w:val="003D4729"/>
    <w:rsid w:val="003D546F"/>
    <w:rsid w:val="003D6938"/>
    <w:rsid w:val="003D726E"/>
    <w:rsid w:val="003D7DD6"/>
    <w:rsid w:val="003E3CED"/>
    <w:rsid w:val="003E5AAF"/>
    <w:rsid w:val="003E600D"/>
    <w:rsid w:val="003E64DF"/>
    <w:rsid w:val="003E6A5D"/>
    <w:rsid w:val="003F193A"/>
    <w:rsid w:val="003F3976"/>
    <w:rsid w:val="003F3981"/>
    <w:rsid w:val="003F4207"/>
    <w:rsid w:val="003F5C46"/>
    <w:rsid w:val="003F6115"/>
    <w:rsid w:val="003F7CBB"/>
    <w:rsid w:val="003F7D34"/>
    <w:rsid w:val="00406DFD"/>
    <w:rsid w:val="004071F1"/>
    <w:rsid w:val="00412C8E"/>
    <w:rsid w:val="00415065"/>
    <w:rsid w:val="0041518D"/>
    <w:rsid w:val="0042221D"/>
    <w:rsid w:val="00424A2F"/>
    <w:rsid w:val="00424DD3"/>
    <w:rsid w:val="0042545B"/>
    <w:rsid w:val="004269C5"/>
    <w:rsid w:val="004302B8"/>
    <w:rsid w:val="00435939"/>
    <w:rsid w:val="00436AF7"/>
    <w:rsid w:val="00437778"/>
    <w:rsid w:val="00437CC7"/>
    <w:rsid w:val="00441149"/>
    <w:rsid w:val="004412B5"/>
    <w:rsid w:val="00442B9C"/>
    <w:rsid w:val="00445EFA"/>
    <w:rsid w:val="0044738A"/>
    <w:rsid w:val="004473D3"/>
    <w:rsid w:val="00452231"/>
    <w:rsid w:val="0045738C"/>
    <w:rsid w:val="00460C13"/>
    <w:rsid w:val="00462AEC"/>
    <w:rsid w:val="00463228"/>
    <w:rsid w:val="00463782"/>
    <w:rsid w:val="00463EAF"/>
    <w:rsid w:val="004644D6"/>
    <w:rsid w:val="004667E0"/>
    <w:rsid w:val="0046760E"/>
    <w:rsid w:val="00470E10"/>
    <w:rsid w:val="00477A97"/>
    <w:rsid w:val="00481343"/>
    <w:rsid w:val="0048549E"/>
    <w:rsid w:val="00486BC7"/>
    <w:rsid w:val="004870DE"/>
    <w:rsid w:val="00493209"/>
    <w:rsid w:val="00493347"/>
    <w:rsid w:val="00496092"/>
    <w:rsid w:val="004A08DB"/>
    <w:rsid w:val="004A1E8E"/>
    <w:rsid w:val="004A25D0"/>
    <w:rsid w:val="004A37E8"/>
    <w:rsid w:val="004A5D16"/>
    <w:rsid w:val="004A6A4F"/>
    <w:rsid w:val="004A746E"/>
    <w:rsid w:val="004A7549"/>
    <w:rsid w:val="004B09D4"/>
    <w:rsid w:val="004B309D"/>
    <w:rsid w:val="004B330A"/>
    <w:rsid w:val="004B6EF4"/>
    <w:rsid w:val="004B7C8E"/>
    <w:rsid w:val="004C3D3C"/>
    <w:rsid w:val="004C5554"/>
    <w:rsid w:val="004D0226"/>
    <w:rsid w:val="004D0EDC"/>
    <w:rsid w:val="004D1220"/>
    <w:rsid w:val="004D14B3"/>
    <w:rsid w:val="004D1529"/>
    <w:rsid w:val="004D2253"/>
    <w:rsid w:val="004D495F"/>
    <w:rsid w:val="004D5514"/>
    <w:rsid w:val="004D56C3"/>
    <w:rsid w:val="004E0338"/>
    <w:rsid w:val="004E15BF"/>
    <w:rsid w:val="004E266D"/>
    <w:rsid w:val="004E4FF3"/>
    <w:rsid w:val="004E56A8"/>
    <w:rsid w:val="004F3B55"/>
    <w:rsid w:val="004F4E46"/>
    <w:rsid w:val="004F5CE7"/>
    <w:rsid w:val="004F6B7D"/>
    <w:rsid w:val="004F742F"/>
    <w:rsid w:val="005015F6"/>
    <w:rsid w:val="005030C4"/>
    <w:rsid w:val="005031C5"/>
    <w:rsid w:val="005035B3"/>
    <w:rsid w:val="00504FDC"/>
    <w:rsid w:val="00507321"/>
    <w:rsid w:val="005120CC"/>
    <w:rsid w:val="00512B7B"/>
    <w:rsid w:val="00514D8D"/>
    <w:rsid w:val="00514EA1"/>
    <w:rsid w:val="0051798B"/>
    <w:rsid w:val="00521BAA"/>
    <w:rsid w:val="00521F5A"/>
    <w:rsid w:val="00525E06"/>
    <w:rsid w:val="00526454"/>
    <w:rsid w:val="00527661"/>
    <w:rsid w:val="00531823"/>
    <w:rsid w:val="00534ECC"/>
    <w:rsid w:val="00536E67"/>
    <w:rsid w:val="0053720D"/>
    <w:rsid w:val="00540EF5"/>
    <w:rsid w:val="005418E0"/>
    <w:rsid w:val="00541BF3"/>
    <w:rsid w:val="00541CD3"/>
    <w:rsid w:val="00543761"/>
    <w:rsid w:val="00546007"/>
    <w:rsid w:val="005476FA"/>
    <w:rsid w:val="00553F07"/>
    <w:rsid w:val="0055595E"/>
    <w:rsid w:val="00555C79"/>
    <w:rsid w:val="00557988"/>
    <w:rsid w:val="00560BC2"/>
    <w:rsid w:val="005610BA"/>
    <w:rsid w:val="00562C49"/>
    <w:rsid w:val="00562DEF"/>
    <w:rsid w:val="0056321A"/>
    <w:rsid w:val="00563A35"/>
    <w:rsid w:val="00564985"/>
    <w:rsid w:val="00566596"/>
    <w:rsid w:val="005741E9"/>
    <w:rsid w:val="005748CF"/>
    <w:rsid w:val="00583BB2"/>
    <w:rsid w:val="00584270"/>
    <w:rsid w:val="00584738"/>
    <w:rsid w:val="005850E6"/>
    <w:rsid w:val="005920B0"/>
    <w:rsid w:val="0059380D"/>
    <w:rsid w:val="00593A64"/>
    <w:rsid w:val="00595A8F"/>
    <w:rsid w:val="005977C2"/>
    <w:rsid w:val="00597BF2"/>
    <w:rsid w:val="005A614F"/>
    <w:rsid w:val="005B134E"/>
    <w:rsid w:val="005B1923"/>
    <w:rsid w:val="005B2039"/>
    <w:rsid w:val="005B344F"/>
    <w:rsid w:val="005B3FBA"/>
    <w:rsid w:val="005B4A1D"/>
    <w:rsid w:val="005B674D"/>
    <w:rsid w:val="005C0CBE"/>
    <w:rsid w:val="005C1FCF"/>
    <w:rsid w:val="005C7A83"/>
    <w:rsid w:val="005D0063"/>
    <w:rsid w:val="005D1885"/>
    <w:rsid w:val="005D4A38"/>
    <w:rsid w:val="005D7637"/>
    <w:rsid w:val="005D7663"/>
    <w:rsid w:val="005E23CF"/>
    <w:rsid w:val="005E2EEA"/>
    <w:rsid w:val="005E3708"/>
    <w:rsid w:val="005E3CCD"/>
    <w:rsid w:val="005E3D6B"/>
    <w:rsid w:val="005E475A"/>
    <w:rsid w:val="005E5B55"/>
    <w:rsid w:val="005E5E4A"/>
    <w:rsid w:val="005E693D"/>
    <w:rsid w:val="005E75BF"/>
    <w:rsid w:val="005F57BA"/>
    <w:rsid w:val="005F61E6"/>
    <w:rsid w:val="005F6C45"/>
    <w:rsid w:val="005F6D4A"/>
    <w:rsid w:val="006030F4"/>
    <w:rsid w:val="00605A69"/>
    <w:rsid w:val="00606C54"/>
    <w:rsid w:val="006135DC"/>
    <w:rsid w:val="00614375"/>
    <w:rsid w:val="00615B0A"/>
    <w:rsid w:val="00616367"/>
    <w:rsid w:val="006168CF"/>
    <w:rsid w:val="0062011B"/>
    <w:rsid w:val="00621917"/>
    <w:rsid w:val="0062327A"/>
    <w:rsid w:val="00624B93"/>
    <w:rsid w:val="00626DE0"/>
    <w:rsid w:val="006271B3"/>
    <w:rsid w:val="00630901"/>
    <w:rsid w:val="00631F8E"/>
    <w:rsid w:val="00636EE9"/>
    <w:rsid w:val="00637826"/>
    <w:rsid w:val="00640950"/>
    <w:rsid w:val="00641372"/>
    <w:rsid w:val="00641AE7"/>
    <w:rsid w:val="006420FF"/>
    <w:rsid w:val="00642629"/>
    <w:rsid w:val="00642FA4"/>
    <w:rsid w:val="0065293D"/>
    <w:rsid w:val="00653EFC"/>
    <w:rsid w:val="00654021"/>
    <w:rsid w:val="00654A47"/>
    <w:rsid w:val="00657552"/>
    <w:rsid w:val="00657574"/>
    <w:rsid w:val="00661045"/>
    <w:rsid w:val="00662865"/>
    <w:rsid w:val="00665880"/>
    <w:rsid w:val="00666DA8"/>
    <w:rsid w:val="00671057"/>
    <w:rsid w:val="006756AC"/>
    <w:rsid w:val="00675AAF"/>
    <w:rsid w:val="0068031A"/>
    <w:rsid w:val="00681B2F"/>
    <w:rsid w:val="0068335F"/>
    <w:rsid w:val="00687217"/>
    <w:rsid w:val="00691949"/>
    <w:rsid w:val="00693302"/>
    <w:rsid w:val="0069640B"/>
    <w:rsid w:val="00697D2A"/>
    <w:rsid w:val="006A1B83"/>
    <w:rsid w:val="006A1BA1"/>
    <w:rsid w:val="006A21CD"/>
    <w:rsid w:val="006A2A0D"/>
    <w:rsid w:val="006A3F54"/>
    <w:rsid w:val="006A56C9"/>
    <w:rsid w:val="006A5918"/>
    <w:rsid w:val="006B21B2"/>
    <w:rsid w:val="006B2890"/>
    <w:rsid w:val="006B4A4A"/>
    <w:rsid w:val="006B70A6"/>
    <w:rsid w:val="006B79BE"/>
    <w:rsid w:val="006C0448"/>
    <w:rsid w:val="006C19B2"/>
    <w:rsid w:val="006C221E"/>
    <w:rsid w:val="006C4996"/>
    <w:rsid w:val="006C5BB8"/>
    <w:rsid w:val="006C6936"/>
    <w:rsid w:val="006C7B01"/>
    <w:rsid w:val="006D0FE8"/>
    <w:rsid w:val="006D3A94"/>
    <w:rsid w:val="006D4B2B"/>
    <w:rsid w:val="006D4F3C"/>
    <w:rsid w:val="006D5C66"/>
    <w:rsid w:val="006E1B3C"/>
    <w:rsid w:val="006E23FB"/>
    <w:rsid w:val="006E325A"/>
    <w:rsid w:val="006E33EC"/>
    <w:rsid w:val="006E3802"/>
    <w:rsid w:val="006E6526"/>
    <w:rsid w:val="006E6C02"/>
    <w:rsid w:val="006F231A"/>
    <w:rsid w:val="006F3C1A"/>
    <w:rsid w:val="006F6B55"/>
    <w:rsid w:val="006F788D"/>
    <w:rsid w:val="006F78E1"/>
    <w:rsid w:val="00701072"/>
    <w:rsid w:val="0070151A"/>
    <w:rsid w:val="00702054"/>
    <w:rsid w:val="007035A4"/>
    <w:rsid w:val="0070546B"/>
    <w:rsid w:val="00706C75"/>
    <w:rsid w:val="00711799"/>
    <w:rsid w:val="00711A87"/>
    <w:rsid w:val="00712B78"/>
    <w:rsid w:val="0071393B"/>
    <w:rsid w:val="00713EE2"/>
    <w:rsid w:val="007177FC"/>
    <w:rsid w:val="00720C5E"/>
    <w:rsid w:val="00721701"/>
    <w:rsid w:val="0072677A"/>
    <w:rsid w:val="00731835"/>
    <w:rsid w:val="0073384D"/>
    <w:rsid w:val="007341F8"/>
    <w:rsid w:val="00734372"/>
    <w:rsid w:val="00734EB8"/>
    <w:rsid w:val="00735005"/>
    <w:rsid w:val="00735F8B"/>
    <w:rsid w:val="00740FE3"/>
    <w:rsid w:val="00742D1F"/>
    <w:rsid w:val="00743EBA"/>
    <w:rsid w:val="00744C8E"/>
    <w:rsid w:val="0074707E"/>
    <w:rsid w:val="00747D8C"/>
    <w:rsid w:val="007516DC"/>
    <w:rsid w:val="00754B80"/>
    <w:rsid w:val="00756E34"/>
    <w:rsid w:val="00761918"/>
    <w:rsid w:val="00762F03"/>
    <w:rsid w:val="00763A4E"/>
    <w:rsid w:val="0076413B"/>
    <w:rsid w:val="007648AE"/>
    <w:rsid w:val="00764BF8"/>
    <w:rsid w:val="0076514D"/>
    <w:rsid w:val="00773D59"/>
    <w:rsid w:val="00774FD5"/>
    <w:rsid w:val="00775097"/>
    <w:rsid w:val="007771F5"/>
    <w:rsid w:val="00777F16"/>
    <w:rsid w:val="00781003"/>
    <w:rsid w:val="00784397"/>
    <w:rsid w:val="007867F5"/>
    <w:rsid w:val="00791013"/>
    <w:rsid w:val="007911FD"/>
    <w:rsid w:val="00793930"/>
    <w:rsid w:val="00793DD1"/>
    <w:rsid w:val="00794FEC"/>
    <w:rsid w:val="007A003E"/>
    <w:rsid w:val="007A1965"/>
    <w:rsid w:val="007A2ED1"/>
    <w:rsid w:val="007A4BE6"/>
    <w:rsid w:val="007B0DC6"/>
    <w:rsid w:val="007B1094"/>
    <w:rsid w:val="007B1762"/>
    <w:rsid w:val="007B183F"/>
    <w:rsid w:val="007B1CDA"/>
    <w:rsid w:val="007B2134"/>
    <w:rsid w:val="007B3320"/>
    <w:rsid w:val="007B41A8"/>
    <w:rsid w:val="007B438A"/>
    <w:rsid w:val="007B75A1"/>
    <w:rsid w:val="007C301F"/>
    <w:rsid w:val="007C4540"/>
    <w:rsid w:val="007C509E"/>
    <w:rsid w:val="007C65AF"/>
    <w:rsid w:val="007C7762"/>
    <w:rsid w:val="007D135D"/>
    <w:rsid w:val="007D1B15"/>
    <w:rsid w:val="007D2CE7"/>
    <w:rsid w:val="007D730F"/>
    <w:rsid w:val="007D7CD8"/>
    <w:rsid w:val="007E05B2"/>
    <w:rsid w:val="007E3AA7"/>
    <w:rsid w:val="007E65C3"/>
    <w:rsid w:val="007F078B"/>
    <w:rsid w:val="007F72F3"/>
    <w:rsid w:val="007F737D"/>
    <w:rsid w:val="0080308E"/>
    <w:rsid w:val="008038BE"/>
    <w:rsid w:val="00803BF0"/>
    <w:rsid w:val="00805303"/>
    <w:rsid w:val="00805A07"/>
    <w:rsid w:val="008065D3"/>
    <w:rsid w:val="00806705"/>
    <w:rsid w:val="00806738"/>
    <w:rsid w:val="0080760B"/>
    <w:rsid w:val="0081573D"/>
    <w:rsid w:val="00815824"/>
    <w:rsid w:val="00820B38"/>
    <w:rsid w:val="008216D5"/>
    <w:rsid w:val="00821D85"/>
    <w:rsid w:val="008249CE"/>
    <w:rsid w:val="00831A50"/>
    <w:rsid w:val="00831B3C"/>
    <w:rsid w:val="00831C89"/>
    <w:rsid w:val="00832114"/>
    <w:rsid w:val="00834C46"/>
    <w:rsid w:val="00835ACD"/>
    <w:rsid w:val="0084093E"/>
    <w:rsid w:val="00841CE1"/>
    <w:rsid w:val="00842008"/>
    <w:rsid w:val="00843EE8"/>
    <w:rsid w:val="008473D8"/>
    <w:rsid w:val="00851D87"/>
    <w:rsid w:val="008528DC"/>
    <w:rsid w:val="00852B8C"/>
    <w:rsid w:val="00854981"/>
    <w:rsid w:val="0086123E"/>
    <w:rsid w:val="008625DA"/>
    <w:rsid w:val="00864B2E"/>
    <w:rsid w:val="00865963"/>
    <w:rsid w:val="00871C1D"/>
    <w:rsid w:val="00872354"/>
    <w:rsid w:val="00873829"/>
    <w:rsid w:val="0087450E"/>
    <w:rsid w:val="00875A82"/>
    <w:rsid w:val="00876CA3"/>
    <w:rsid w:val="008772FE"/>
    <w:rsid w:val="008775F1"/>
    <w:rsid w:val="00877C35"/>
    <w:rsid w:val="008821AE"/>
    <w:rsid w:val="00883D3A"/>
    <w:rsid w:val="0088403D"/>
    <w:rsid w:val="00884FB2"/>
    <w:rsid w:val="008854F7"/>
    <w:rsid w:val="00885A9D"/>
    <w:rsid w:val="00887F88"/>
    <w:rsid w:val="00892341"/>
    <w:rsid w:val="008929D2"/>
    <w:rsid w:val="00893636"/>
    <w:rsid w:val="00893B94"/>
    <w:rsid w:val="00896E9D"/>
    <w:rsid w:val="00896F11"/>
    <w:rsid w:val="008A1049"/>
    <w:rsid w:val="008A1A21"/>
    <w:rsid w:val="008A1C98"/>
    <w:rsid w:val="008A322D"/>
    <w:rsid w:val="008A4AD4"/>
    <w:rsid w:val="008A4D72"/>
    <w:rsid w:val="008A50AB"/>
    <w:rsid w:val="008A6285"/>
    <w:rsid w:val="008A63B2"/>
    <w:rsid w:val="008B1037"/>
    <w:rsid w:val="008B345D"/>
    <w:rsid w:val="008B687E"/>
    <w:rsid w:val="008C01A4"/>
    <w:rsid w:val="008C0E80"/>
    <w:rsid w:val="008C191F"/>
    <w:rsid w:val="008C1FC2"/>
    <w:rsid w:val="008C2980"/>
    <w:rsid w:val="008C3C41"/>
    <w:rsid w:val="008C3D78"/>
    <w:rsid w:val="008C440D"/>
    <w:rsid w:val="008C4DD6"/>
    <w:rsid w:val="008C532B"/>
    <w:rsid w:val="008C5AFB"/>
    <w:rsid w:val="008D07FB"/>
    <w:rsid w:val="008D0C02"/>
    <w:rsid w:val="008D0EAA"/>
    <w:rsid w:val="008D357D"/>
    <w:rsid w:val="008D435A"/>
    <w:rsid w:val="008E387B"/>
    <w:rsid w:val="008E6087"/>
    <w:rsid w:val="008E60D9"/>
    <w:rsid w:val="008E758D"/>
    <w:rsid w:val="008F10A7"/>
    <w:rsid w:val="008F4131"/>
    <w:rsid w:val="008F755D"/>
    <w:rsid w:val="008F7A39"/>
    <w:rsid w:val="009021E8"/>
    <w:rsid w:val="00904433"/>
    <w:rsid w:val="00904677"/>
    <w:rsid w:val="00905EE2"/>
    <w:rsid w:val="00911440"/>
    <w:rsid w:val="00911712"/>
    <w:rsid w:val="00911B27"/>
    <w:rsid w:val="009149C2"/>
    <w:rsid w:val="00915B05"/>
    <w:rsid w:val="00915F17"/>
    <w:rsid w:val="009170BE"/>
    <w:rsid w:val="00920B55"/>
    <w:rsid w:val="009262C9"/>
    <w:rsid w:val="00926788"/>
    <w:rsid w:val="00930EB9"/>
    <w:rsid w:val="00933DC7"/>
    <w:rsid w:val="009356BD"/>
    <w:rsid w:val="00940463"/>
    <w:rsid w:val="009418F4"/>
    <w:rsid w:val="00942AE4"/>
    <w:rsid w:val="00942BBC"/>
    <w:rsid w:val="00944180"/>
    <w:rsid w:val="00944AA0"/>
    <w:rsid w:val="00947DA2"/>
    <w:rsid w:val="00950DF6"/>
    <w:rsid w:val="00951177"/>
    <w:rsid w:val="00953FDB"/>
    <w:rsid w:val="0096287B"/>
    <w:rsid w:val="009673E8"/>
    <w:rsid w:val="00974DB8"/>
    <w:rsid w:val="00980661"/>
    <w:rsid w:val="0098093B"/>
    <w:rsid w:val="009876D4"/>
    <w:rsid w:val="009914A5"/>
    <w:rsid w:val="0099332E"/>
    <w:rsid w:val="0099548E"/>
    <w:rsid w:val="00996456"/>
    <w:rsid w:val="00996A12"/>
    <w:rsid w:val="00997B0F"/>
    <w:rsid w:val="009A1CAD"/>
    <w:rsid w:val="009A2409"/>
    <w:rsid w:val="009A3440"/>
    <w:rsid w:val="009A5832"/>
    <w:rsid w:val="009A6838"/>
    <w:rsid w:val="009A73D4"/>
    <w:rsid w:val="009B20B8"/>
    <w:rsid w:val="009B24B5"/>
    <w:rsid w:val="009B4EBC"/>
    <w:rsid w:val="009B53B8"/>
    <w:rsid w:val="009B5ABB"/>
    <w:rsid w:val="009B73CE"/>
    <w:rsid w:val="009C2461"/>
    <w:rsid w:val="009C3F49"/>
    <w:rsid w:val="009C496B"/>
    <w:rsid w:val="009C5AD4"/>
    <w:rsid w:val="009C6FE2"/>
    <w:rsid w:val="009C7674"/>
    <w:rsid w:val="009D004A"/>
    <w:rsid w:val="009D16B0"/>
    <w:rsid w:val="009D414E"/>
    <w:rsid w:val="009D5880"/>
    <w:rsid w:val="009E1FD4"/>
    <w:rsid w:val="009E23FB"/>
    <w:rsid w:val="009E2D37"/>
    <w:rsid w:val="009E3B07"/>
    <w:rsid w:val="009E51D1"/>
    <w:rsid w:val="009E5531"/>
    <w:rsid w:val="009E675B"/>
    <w:rsid w:val="009F13F7"/>
    <w:rsid w:val="009F171E"/>
    <w:rsid w:val="009F3D2F"/>
    <w:rsid w:val="009F5F47"/>
    <w:rsid w:val="009F7052"/>
    <w:rsid w:val="009F72A9"/>
    <w:rsid w:val="00A0073C"/>
    <w:rsid w:val="00A02668"/>
    <w:rsid w:val="00A02801"/>
    <w:rsid w:val="00A04384"/>
    <w:rsid w:val="00A06A39"/>
    <w:rsid w:val="00A07455"/>
    <w:rsid w:val="00A074FA"/>
    <w:rsid w:val="00A07F58"/>
    <w:rsid w:val="00A11ABC"/>
    <w:rsid w:val="00A131CB"/>
    <w:rsid w:val="00A14847"/>
    <w:rsid w:val="00A1573C"/>
    <w:rsid w:val="00A16D6D"/>
    <w:rsid w:val="00A21383"/>
    <w:rsid w:val="00A2199F"/>
    <w:rsid w:val="00A21B31"/>
    <w:rsid w:val="00A2360E"/>
    <w:rsid w:val="00A2429F"/>
    <w:rsid w:val="00A2632C"/>
    <w:rsid w:val="00A26E0C"/>
    <w:rsid w:val="00A27B80"/>
    <w:rsid w:val="00A32884"/>
    <w:rsid w:val="00A32FCB"/>
    <w:rsid w:val="00A34349"/>
    <w:rsid w:val="00A34BD1"/>
    <w:rsid w:val="00A34C25"/>
    <w:rsid w:val="00A3507D"/>
    <w:rsid w:val="00A3717A"/>
    <w:rsid w:val="00A37CDF"/>
    <w:rsid w:val="00A4088C"/>
    <w:rsid w:val="00A43487"/>
    <w:rsid w:val="00A4456B"/>
    <w:rsid w:val="00A448D4"/>
    <w:rsid w:val="00A452E0"/>
    <w:rsid w:val="00A4724E"/>
    <w:rsid w:val="00A51EA5"/>
    <w:rsid w:val="00A53742"/>
    <w:rsid w:val="00A557A1"/>
    <w:rsid w:val="00A63059"/>
    <w:rsid w:val="00A63AE3"/>
    <w:rsid w:val="00A651A4"/>
    <w:rsid w:val="00A70A7B"/>
    <w:rsid w:val="00A71361"/>
    <w:rsid w:val="00A72E39"/>
    <w:rsid w:val="00A746E2"/>
    <w:rsid w:val="00A81FF2"/>
    <w:rsid w:val="00A83904"/>
    <w:rsid w:val="00A8649E"/>
    <w:rsid w:val="00A90801"/>
    <w:rsid w:val="00A90A79"/>
    <w:rsid w:val="00A914A2"/>
    <w:rsid w:val="00A94A2D"/>
    <w:rsid w:val="00A9614A"/>
    <w:rsid w:val="00A96B30"/>
    <w:rsid w:val="00A973D0"/>
    <w:rsid w:val="00AA324C"/>
    <w:rsid w:val="00AA5481"/>
    <w:rsid w:val="00AA59B5"/>
    <w:rsid w:val="00AA7777"/>
    <w:rsid w:val="00AA7B84"/>
    <w:rsid w:val="00AB0975"/>
    <w:rsid w:val="00AB1CC5"/>
    <w:rsid w:val="00AB7382"/>
    <w:rsid w:val="00AC0B4C"/>
    <w:rsid w:val="00AC1164"/>
    <w:rsid w:val="00AC2296"/>
    <w:rsid w:val="00AC23B7"/>
    <w:rsid w:val="00AC2754"/>
    <w:rsid w:val="00AC3E60"/>
    <w:rsid w:val="00AC48B0"/>
    <w:rsid w:val="00AC4ACD"/>
    <w:rsid w:val="00AC5DFB"/>
    <w:rsid w:val="00AD13DC"/>
    <w:rsid w:val="00AD28A2"/>
    <w:rsid w:val="00AD6DE2"/>
    <w:rsid w:val="00AE0A40"/>
    <w:rsid w:val="00AE1ED4"/>
    <w:rsid w:val="00AE21E1"/>
    <w:rsid w:val="00AE2F8D"/>
    <w:rsid w:val="00AE3BAE"/>
    <w:rsid w:val="00AE6A21"/>
    <w:rsid w:val="00AE6D3A"/>
    <w:rsid w:val="00AF0308"/>
    <w:rsid w:val="00AF06C8"/>
    <w:rsid w:val="00AF09CD"/>
    <w:rsid w:val="00AF1ACF"/>
    <w:rsid w:val="00AF1C8F"/>
    <w:rsid w:val="00AF2B68"/>
    <w:rsid w:val="00AF2C92"/>
    <w:rsid w:val="00AF3EC1"/>
    <w:rsid w:val="00AF5025"/>
    <w:rsid w:val="00AF519F"/>
    <w:rsid w:val="00AF5387"/>
    <w:rsid w:val="00AF55F5"/>
    <w:rsid w:val="00AF5756"/>
    <w:rsid w:val="00AF6508"/>
    <w:rsid w:val="00AF6B02"/>
    <w:rsid w:val="00AF79B8"/>
    <w:rsid w:val="00AF7E86"/>
    <w:rsid w:val="00B024B9"/>
    <w:rsid w:val="00B05244"/>
    <w:rsid w:val="00B077FA"/>
    <w:rsid w:val="00B11274"/>
    <w:rsid w:val="00B127D7"/>
    <w:rsid w:val="00B13B0C"/>
    <w:rsid w:val="00B144A9"/>
    <w:rsid w:val="00B1453A"/>
    <w:rsid w:val="00B14ACE"/>
    <w:rsid w:val="00B16F08"/>
    <w:rsid w:val="00B20F82"/>
    <w:rsid w:val="00B2253A"/>
    <w:rsid w:val="00B256B5"/>
    <w:rsid w:val="00B25BD5"/>
    <w:rsid w:val="00B30EAD"/>
    <w:rsid w:val="00B311BC"/>
    <w:rsid w:val="00B34079"/>
    <w:rsid w:val="00B36CD9"/>
    <w:rsid w:val="00B3793A"/>
    <w:rsid w:val="00B401BA"/>
    <w:rsid w:val="00B407E4"/>
    <w:rsid w:val="00B4217D"/>
    <w:rsid w:val="00B425B6"/>
    <w:rsid w:val="00B42A72"/>
    <w:rsid w:val="00B441AE"/>
    <w:rsid w:val="00B45A65"/>
    <w:rsid w:val="00B45F33"/>
    <w:rsid w:val="00B461CD"/>
    <w:rsid w:val="00B46AB8"/>
    <w:rsid w:val="00B46D50"/>
    <w:rsid w:val="00B53170"/>
    <w:rsid w:val="00B548B9"/>
    <w:rsid w:val="00B56DBE"/>
    <w:rsid w:val="00B614D7"/>
    <w:rsid w:val="00B62999"/>
    <w:rsid w:val="00B63BE3"/>
    <w:rsid w:val="00B64885"/>
    <w:rsid w:val="00B66810"/>
    <w:rsid w:val="00B72BE3"/>
    <w:rsid w:val="00B73568"/>
    <w:rsid w:val="00B73B80"/>
    <w:rsid w:val="00B770C7"/>
    <w:rsid w:val="00B80F26"/>
    <w:rsid w:val="00B822BD"/>
    <w:rsid w:val="00B842F4"/>
    <w:rsid w:val="00B905E3"/>
    <w:rsid w:val="00B9084F"/>
    <w:rsid w:val="00B91A7B"/>
    <w:rsid w:val="00B929DD"/>
    <w:rsid w:val="00B93AF6"/>
    <w:rsid w:val="00B95405"/>
    <w:rsid w:val="00B9542C"/>
    <w:rsid w:val="00B963F1"/>
    <w:rsid w:val="00BA020A"/>
    <w:rsid w:val="00BA11B2"/>
    <w:rsid w:val="00BA1EA9"/>
    <w:rsid w:val="00BA4A0C"/>
    <w:rsid w:val="00BA702B"/>
    <w:rsid w:val="00BB02A4"/>
    <w:rsid w:val="00BB1270"/>
    <w:rsid w:val="00BB1E44"/>
    <w:rsid w:val="00BB2888"/>
    <w:rsid w:val="00BB4353"/>
    <w:rsid w:val="00BB5267"/>
    <w:rsid w:val="00BB52B8"/>
    <w:rsid w:val="00BB59D8"/>
    <w:rsid w:val="00BB749F"/>
    <w:rsid w:val="00BB7E69"/>
    <w:rsid w:val="00BC0E51"/>
    <w:rsid w:val="00BC2E75"/>
    <w:rsid w:val="00BC3C1F"/>
    <w:rsid w:val="00BC7CE7"/>
    <w:rsid w:val="00BD295E"/>
    <w:rsid w:val="00BD4664"/>
    <w:rsid w:val="00BD4C2D"/>
    <w:rsid w:val="00BE1193"/>
    <w:rsid w:val="00BE7598"/>
    <w:rsid w:val="00BF0D2A"/>
    <w:rsid w:val="00BF0FE6"/>
    <w:rsid w:val="00BF164A"/>
    <w:rsid w:val="00BF3634"/>
    <w:rsid w:val="00BF4849"/>
    <w:rsid w:val="00BF4EA7"/>
    <w:rsid w:val="00BF603A"/>
    <w:rsid w:val="00C008B0"/>
    <w:rsid w:val="00C00EDB"/>
    <w:rsid w:val="00C02863"/>
    <w:rsid w:val="00C0383A"/>
    <w:rsid w:val="00C03FA2"/>
    <w:rsid w:val="00C067FF"/>
    <w:rsid w:val="00C116BE"/>
    <w:rsid w:val="00C12862"/>
    <w:rsid w:val="00C13123"/>
    <w:rsid w:val="00C13D28"/>
    <w:rsid w:val="00C14585"/>
    <w:rsid w:val="00C165A0"/>
    <w:rsid w:val="00C216CE"/>
    <w:rsid w:val="00C2184F"/>
    <w:rsid w:val="00C22A78"/>
    <w:rsid w:val="00C239D9"/>
    <w:rsid w:val="00C23C7E"/>
    <w:rsid w:val="00C246C5"/>
    <w:rsid w:val="00C25A82"/>
    <w:rsid w:val="00C3012B"/>
    <w:rsid w:val="00C30A2A"/>
    <w:rsid w:val="00C337D5"/>
    <w:rsid w:val="00C33993"/>
    <w:rsid w:val="00C401DD"/>
    <w:rsid w:val="00C4069E"/>
    <w:rsid w:val="00C41ADC"/>
    <w:rsid w:val="00C44149"/>
    <w:rsid w:val="00C44410"/>
    <w:rsid w:val="00C44A15"/>
    <w:rsid w:val="00C450CC"/>
    <w:rsid w:val="00C4630A"/>
    <w:rsid w:val="00C47099"/>
    <w:rsid w:val="00C503CF"/>
    <w:rsid w:val="00C5236A"/>
    <w:rsid w:val="00C523F0"/>
    <w:rsid w:val="00C526D2"/>
    <w:rsid w:val="00C53A91"/>
    <w:rsid w:val="00C558A3"/>
    <w:rsid w:val="00C565EF"/>
    <w:rsid w:val="00C5794E"/>
    <w:rsid w:val="00C60968"/>
    <w:rsid w:val="00C60B8F"/>
    <w:rsid w:val="00C624CB"/>
    <w:rsid w:val="00C63D39"/>
    <w:rsid w:val="00C63EDD"/>
    <w:rsid w:val="00C65B36"/>
    <w:rsid w:val="00C7292E"/>
    <w:rsid w:val="00C74E88"/>
    <w:rsid w:val="00C80924"/>
    <w:rsid w:val="00C8286B"/>
    <w:rsid w:val="00C84944"/>
    <w:rsid w:val="00C8739A"/>
    <w:rsid w:val="00C947F8"/>
    <w:rsid w:val="00C9515F"/>
    <w:rsid w:val="00C963C5"/>
    <w:rsid w:val="00C968DC"/>
    <w:rsid w:val="00C976DE"/>
    <w:rsid w:val="00CA030C"/>
    <w:rsid w:val="00CA0D92"/>
    <w:rsid w:val="00CA178A"/>
    <w:rsid w:val="00CA1F41"/>
    <w:rsid w:val="00CA32EE"/>
    <w:rsid w:val="00CA5771"/>
    <w:rsid w:val="00CA6A1A"/>
    <w:rsid w:val="00CB426D"/>
    <w:rsid w:val="00CB5878"/>
    <w:rsid w:val="00CC1E75"/>
    <w:rsid w:val="00CC2E0E"/>
    <w:rsid w:val="00CC361C"/>
    <w:rsid w:val="00CC474B"/>
    <w:rsid w:val="00CC5441"/>
    <w:rsid w:val="00CC658C"/>
    <w:rsid w:val="00CC67BF"/>
    <w:rsid w:val="00CD0843"/>
    <w:rsid w:val="00CD45D1"/>
    <w:rsid w:val="00CD5A78"/>
    <w:rsid w:val="00CD620D"/>
    <w:rsid w:val="00CD7345"/>
    <w:rsid w:val="00CD7B85"/>
    <w:rsid w:val="00CE0975"/>
    <w:rsid w:val="00CE372E"/>
    <w:rsid w:val="00CE50AA"/>
    <w:rsid w:val="00CE5708"/>
    <w:rsid w:val="00CF0A1B"/>
    <w:rsid w:val="00CF1474"/>
    <w:rsid w:val="00CF19F6"/>
    <w:rsid w:val="00CF2F4F"/>
    <w:rsid w:val="00CF40A6"/>
    <w:rsid w:val="00CF4874"/>
    <w:rsid w:val="00CF536D"/>
    <w:rsid w:val="00D01E29"/>
    <w:rsid w:val="00D02E9D"/>
    <w:rsid w:val="00D04810"/>
    <w:rsid w:val="00D04E37"/>
    <w:rsid w:val="00D10CB8"/>
    <w:rsid w:val="00D12806"/>
    <w:rsid w:val="00D12D44"/>
    <w:rsid w:val="00D14EC8"/>
    <w:rsid w:val="00D15018"/>
    <w:rsid w:val="00D158AC"/>
    <w:rsid w:val="00D167AD"/>
    <w:rsid w:val="00D1694C"/>
    <w:rsid w:val="00D206D3"/>
    <w:rsid w:val="00D20F5E"/>
    <w:rsid w:val="00D23B76"/>
    <w:rsid w:val="00D24B4A"/>
    <w:rsid w:val="00D250C8"/>
    <w:rsid w:val="00D2769E"/>
    <w:rsid w:val="00D317C2"/>
    <w:rsid w:val="00D3348C"/>
    <w:rsid w:val="00D33E86"/>
    <w:rsid w:val="00D379A3"/>
    <w:rsid w:val="00D45FF3"/>
    <w:rsid w:val="00D47A1A"/>
    <w:rsid w:val="00D512CF"/>
    <w:rsid w:val="00D528B9"/>
    <w:rsid w:val="00D53186"/>
    <w:rsid w:val="00D53B92"/>
    <w:rsid w:val="00D5487D"/>
    <w:rsid w:val="00D60140"/>
    <w:rsid w:val="00D6024A"/>
    <w:rsid w:val="00D608B5"/>
    <w:rsid w:val="00D630AF"/>
    <w:rsid w:val="00D64739"/>
    <w:rsid w:val="00D6782F"/>
    <w:rsid w:val="00D71F99"/>
    <w:rsid w:val="00D72002"/>
    <w:rsid w:val="00D73CA4"/>
    <w:rsid w:val="00D73D71"/>
    <w:rsid w:val="00D74396"/>
    <w:rsid w:val="00D744BC"/>
    <w:rsid w:val="00D80025"/>
    <w:rsid w:val="00D80284"/>
    <w:rsid w:val="00D814C5"/>
    <w:rsid w:val="00D81F71"/>
    <w:rsid w:val="00D8642D"/>
    <w:rsid w:val="00D90A5E"/>
    <w:rsid w:val="00D91A68"/>
    <w:rsid w:val="00D95A68"/>
    <w:rsid w:val="00D977BF"/>
    <w:rsid w:val="00DA17C7"/>
    <w:rsid w:val="00DA17E3"/>
    <w:rsid w:val="00DA6A9A"/>
    <w:rsid w:val="00DB11CE"/>
    <w:rsid w:val="00DB1754"/>
    <w:rsid w:val="00DB1EFD"/>
    <w:rsid w:val="00DB3EAF"/>
    <w:rsid w:val="00DB46C6"/>
    <w:rsid w:val="00DC3203"/>
    <w:rsid w:val="00DC3C99"/>
    <w:rsid w:val="00DC52F5"/>
    <w:rsid w:val="00DC5FD0"/>
    <w:rsid w:val="00DD0354"/>
    <w:rsid w:val="00DD1248"/>
    <w:rsid w:val="00DD2352"/>
    <w:rsid w:val="00DD27D7"/>
    <w:rsid w:val="00DD4446"/>
    <w:rsid w:val="00DD458C"/>
    <w:rsid w:val="00DD72E9"/>
    <w:rsid w:val="00DD7605"/>
    <w:rsid w:val="00DE1A30"/>
    <w:rsid w:val="00DE2020"/>
    <w:rsid w:val="00DE3476"/>
    <w:rsid w:val="00DE7BEA"/>
    <w:rsid w:val="00DF1581"/>
    <w:rsid w:val="00DF5B84"/>
    <w:rsid w:val="00DF6D5B"/>
    <w:rsid w:val="00DF771B"/>
    <w:rsid w:val="00DF7EE2"/>
    <w:rsid w:val="00E01BAA"/>
    <w:rsid w:val="00E0282A"/>
    <w:rsid w:val="00E02F9B"/>
    <w:rsid w:val="00E03173"/>
    <w:rsid w:val="00E07E14"/>
    <w:rsid w:val="00E14F94"/>
    <w:rsid w:val="00E15012"/>
    <w:rsid w:val="00E17336"/>
    <w:rsid w:val="00E17D15"/>
    <w:rsid w:val="00E2006A"/>
    <w:rsid w:val="00E22B95"/>
    <w:rsid w:val="00E24F5E"/>
    <w:rsid w:val="00E30331"/>
    <w:rsid w:val="00E30BB8"/>
    <w:rsid w:val="00E30C21"/>
    <w:rsid w:val="00E31F9C"/>
    <w:rsid w:val="00E32216"/>
    <w:rsid w:val="00E34E2B"/>
    <w:rsid w:val="00E35123"/>
    <w:rsid w:val="00E40488"/>
    <w:rsid w:val="00E416B4"/>
    <w:rsid w:val="00E46DAE"/>
    <w:rsid w:val="00E50367"/>
    <w:rsid w:val="00E51ABA"/>
    <w:rsid w:val="00E524CB"/>
    <w:rsid w:val="00E564AC"/>
    <w:rsid w:val="00E56C1A"/>
    <w:rsid w:val="00E6324A"/>
    <w:rsid w:val="00E638D6"/>
    <w:rsid w:val="00E64396"/>
    <w:rsid w:val="00E65456"/>
    <w:rsid w:val="00E65A91"/>
    <w:rsid w:val="00E66188"/>
    <w:rsid w:val="00E664FB"/>
    <w:rsid w:val="00E66B31"/>
    <w:rsid w:val="00E672F0"/>
    <w:rsid w:val="00E70373"/>
    <w:rsid w:val="00E704F9"/>
    <w:rsid w:val="00E711A9"/>
    <w:rsid w:val="00E71D4E"/>
    <w:rsid w:val="00E72E40"/>
    <w:rsid w:val="00E73665"/>
    <w:rsid w:val="00E73999"/>
    <w:rsid w:val="00E73BDC"/>
    <w:rsid w:val="00E73E9E"/>
    <w:rsid w:val="00E8049F"/>
    <w:rsid w:val="00E81660"/>
    <w:rsid w:val="00E83F9F"/>
    <w:rsid w:val="00E854FE"/>
    <w:rsid w:val="00E86625"/>
    <w:rsid w:val="00E86D4F"/>
    <w:rsid w:val="00E906CC"/>
    <w:rsid w:val="00E939A0"/>
    <w:rsid w:val="00E977A7"/>
    <w:rsid w:val="00E977A8"/>
    <w:rsid w:val="00E97E4E"/>
    <w:rsid w:val="00EA1CC2"/>
    <w:rsid w:val="00EA2D76"/>
    <w:rsid w:val="00EA4644"/>
    <w:rsid w:val="00EA46CE"/>
    <w:rsid w:val="00EA6728"/>
    <w:rsid w:val="00EA758A"/>
    <w:rsid w:val="00EA7769"/>
    <w:rsid w:val="00EB096F"/>
    <w:rsid w:val="00EB199F"/>
    <w:rsid w:val="00EB27C4"/>
    <w:rsid w:val="00EB3078"/>
    <w:rsid w:val="00EB52F1"/>
    <w:rsid w:val="00EB5387"/>
    <w:rsid w:val="00EB5C10"/>
    <w:rsid w:val="00EB7322"/>
    <w:rsid w:val="00EC0FE9"/>
    <w:rsid w:val="00EC198B"/>
    <w:rsid w:val="00EC426D"/>
    <w:rsid w:val="00EC5276"/>
    <w:rsid w:val="00EC571B"/>
    <w:rsid w:val="00EC57D7"/>
    <w:rsid w:val="00EC6385"/>
    <w:rsid w:val="00ED1DE9"/>
    <w:rsid w:val="00ED23D4"/>
    <w:rsid w:val="00ED5E0B"/>
    <w:rsid w:val="00ED633A"/>
    <w:rsid w:val="00ED68CC"/>
    <w:rsid w:val="00EE37B6"/>
    <w:rsid w:val="00EF0F45"/>
    <w:rsid w:val="00EF5704"/>
    <w:rsid w:val="00EF6CFC"/>
    <w:rsid w:val="00EF7463"/>
    <w:rsid w:val="00EF7971"/>
    <w:rsid w:val="00F002EF"/>
    <w:rsid w:val="00F01EE9"/>
    <w:rsid w:val="00F03510"/>
    <w:rsid w:val="00F0481F"/>
    <w:rsid w:val="00F04900"/>
    <w:rsid w:val="00F05CAF"/>
    <w:rsid w:val="00F05E2A"/>
    <w:rsid w:val="00F065A4"/>
    <w:rsid w:val="00F126B9"/>
    <w:rsid w:val="00F12715"/>
    <w:rsid w:val="00F137CD"/>
    <w:rsid w:val="00F144D5"/>
    <w:rsid w:val="00F146F0"/>
    <w:rsid w:val="00F15039"/>
    <w:rsid w:val="00F16688"/>
    <w:rsid w:val="00F20FF3"/>
    <w:rsid w:val="00F2190B"/>
    <w:rsid w:val="00F228B5"/>
    <w:rsid w:val="00F2389C"/>
    <w:rsid w:val="00F25535"/>
    <w:rsid w:val="00F25C67"/>
    <w:rsid w:val="00F30DFF"/>
    <w:rsid w:val="00F32B80"/>
    <w:rsid w:val="00F340EB"/>
    <w:rsid w:val="00F35285"/>
    <w:rsid w:val="00F3750B"/>
    <w:rsid w:val="00F417C9"/>
    <w:rsid w:val="00F419B9"/>
    <w:rsid w:val="00F43B9D"/>
    <w:rsid w:val="00F44D5E"/>
    <w:rsid w:val="00F45213"/>
    <w:rsid w:val="00F53A35"/>
    <w:rsid w:val="00F55A3D"/>
    <w:rsid w:val="00F570C5"/>
    <w:rsid w:val="00F5744B"/>
    <w:rsid w:val="00F579AB"/>
    <w:rsid w:val="00F61209"/>
    <w:rsid w:val="00F61A6E"/>
    <w:rsid w:val="00F6259E"/>
    <w:rsid w:val="00F6503C"/>
    <w:rsid w:val="00F6509F"/>
    <w:rsid w:val="00F65DD4"/>
    <w:rsid w:val="00F672B2"/>
    <w:rsid w:val="00F67D73"/>
    <w:rsid w:val="00F7329F"/>
    <w:rsid w:val="00F74F73"/>
    <w:rsid w:val="00F8237F"/>
    <w:rsid w:val="00F83973"/>
    <w:rsid w:val="00F85F94"/>
    <w:rsid w:val="00F87FA3"/>
    <w:rsid w:val="00F91ECD"/>
    <w:rsid w:val="00F921CF"/>
    <w:rsid w:val="00F93D8C"/>
    <w:rsid w:val="00F9629C"/>
    <w:rsid w:val="00FA2BEE"/>
    <w:rsid w:val="00FA3102"/>
    <w:rsid w:val="00FA3D85"/>
    <w:rsid w:val="00FA48D4"/>
    <w:rsid w:val="00FA4C92"/>
    <w:rsid w:val="00FA54FA"/>
    <w:rsid w:val="00FA57A9"/>
    <w:rsid w:val="00FA6D39"/>
    <w:rsid w:val="00FB20E9"/>
    <w:rsid w:val="00FB227E"/>
    <w:rsid w:val="00FB3D61"/>
    <w:rsid w:val="00FB44CE"/>
    <w:rsid w:val="00FB4816"/>
    <w:rsid w:val="00FB5009"/>
    <w:rsid w:val="00FB76AB"/>
    <w:rsid w:val="00FB7DCA"/>
    <w:rsid w:val="00FC15E4"/>
    <w:rsid w:val="00FC392C"/>
    <w:rsid w:val="00FC6666"/>
    <w:rsid w:val="00FD03FE"/>
    <w:rsid w:val="00FD126E"/>
    <w:rsid w:val="00FD3C36"/>
    <w:rsid w:val="00FD4D81"/>
    <w:rsid w:val="00FD60EF"/>
    <w:rsid w:val="00FD7498"/>
    <w:rsid w:val="00FD7FB3"/>
    <w:rsid w:val="00FE13FB"/>
    <w:rsid w:val="00FE2487"/>
    <w:rsid w:val="00FE4713"/>
    <w:rsid w:val="00FE545D"/>
    <w:rsid w:val="00FE683A"/>
    <w:rsid w:val="00FE6EF1"/>
    <w:rsid w:val="00FF0280"/>
    <w:rsid w:val="00FF0AC1"/>
    <w:rsid w:val="00FF1F44"/>
    <w:rsid w:val="00FF225E"/>
    <w:rsid w:val="00FF2312"/>
    <w:rsid w:val="00FF2B7A"/>
    <w:rsid w:val="00FF672C"/>
    <w:rsid w:val="00FF6CE8"/>
    <w:rsid w:val="2FCA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FBC46D"/>
  <w15:docId w15:val="{0D551121-BB0B-410A-8CA1-40252CF0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5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Paragraph"/>
    <w:link w:val="Heading1Char"/>
    <w:qFormat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1E8E"/>
    <w:pPr>
      <w:keepNext/>
      <w:keepLines/>
      <w:spacing w:before="80" w:after="40" w:line="259" w:lineRule="auto"/>
      <w:outlineLvl w:val="4"/>
    </w:pPr>
    <w:rPr>
      <w:rFonts w:ascii="Calibri" w:hAnsi="Calibri"/>
      <w:color w:val="2F5496"/>
      <w:kern w:val="2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next w:val="Newparagraph"/>
    <w:qFormat/>
    <w:pPr>
      <w:widowControl w:val="0"/>
      <w:spacing w:before="240"/>
    </w:pPr>
  </w:style>
  <w:style w:type="paragraph" w:customStyle="1" w:styleId="Newparagraph">
    <w:name w:val="New paragraph"/>
    <w:basedOn w:val="Normal"/>
    <w:qFormat/>
    <w:pPr>
      <w:ind w:firstLine="720"/>
    </w:pPr>
  </w:style>
  <w:style w:type="paragraph" w:styleId="BalloonText">
    <w:name w:val="Balloon Text"/>
    <w:basedOn w:val="Normal"/>
    <w:link w:val="BalloonTextChar"/>
    <w:uiPriority w:val="99"/>
    <w:qFormat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paragraph" w:styleId="EndnoteText">
    <w:name w:val="endnote text"/>
    <w:basedOn w:val="Normal"/>
    <w:link w:val="EndnoteTextChar"/>
    <w:autoRedefine/>
    <w:qFormat/>
    <w:pPr>
      <w:ind w:left="284" w:hanging="284"/>
    </w:pPr>
    <w:rPr>
      <w:sz w:val="22"/>
      <w:szCs w:val="20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240"/>
      <w:contextualSpacing/>
    </w:p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styleId="FootnoteText">
    <w:name w:val="footnote text"/>
    <w:basedOn w:val="Normal"/>
    <w:link w:val="FootnoteTextChar"/>
    <w:autoRedefine/>
    <w:qFormat/>
    <w:pPr>
      <w:ind w:left="284" w:hanging="284"/>
    </w:pPr>
    <w:rPr>
      <w:sz w:val="22"/>
      <w:szCs w:val="20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  <w:spacing w:after="120"/>
      <w:contextualSpacing/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lang w:val="en-US" w:eastAsia="en-US"/>
    </w:rPr>
  </w:style>
  <w:style w:type="paragraph" w:styleId="NormalIndent">
    <w:name w:val="Normal Indent"/>
    <w:basedOn w:val="Normal"/>
    <w:qFormat/>
    <w:pPr>
      <w:ind w:left="720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title">
    <w:name w:val="Article title"/>
    <w:basedOn w:val="Normal"/>
    <w:next w:val="Normal"/>
    <w:qFormat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"/>
    <w:qFormat/>
  </w:style>
  <w:style w:type="paragraph" w:customStyle="1" w:styleId="Abstract">
    <w:name w:val="Abstract"/>
    <w:basedOn w:val="Normal"/>
    <w:next w:val="Keywords"/>
    <w:qFormat/>
    <w:pPr>
      <w:spacing w:before="360" w:after="300" w:line="360" w:lineRule="auto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qFormat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pPr>
      <w:widowControl/>
      <w:numPr>
        <w:numId w:val="1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pPr>
      <w:spacing w:before="240" w:line="360" w:lineRule="auto"/>
    </w:pPr>
  </w:style>
  <w:style w:type="paragraph" w:customStyle="1" w:styleId="Footnotes">
    <w:name w:val="Footnotes"/>
    <w:basedOn w:val="Normal"/>
    <w:qFormat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qFormat/>
  </w:style>
  <w:style w:type="paragraph" w:customStyle="1" w:styleId="References">
    <w:name w:val="References"/>
    <w:basedOn w:val="Normal"/>
    <w:qFormat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</w:style>
  <w:style w:type="character" w:customStyle="1" w:styleId="Heading2Char">
    <w:name w:val="Heading 2 Char"/>
    <w:basedOn w:val="DefaultParagraphFont"/>
    <w:link w:val="Heading2"/>
    <w:qFormat/>
    <w:rPr>
      <w:rFonts w:cs="Arial"/>
      <w:b/>
      <w:bCs/>
      <w:i/>
      <w:iCs/>
      <w:sz w:val="24"/>
      <w:szCs w:val="28"/>
    </w:rPr>
  </w:style>
  <w:style w:type="character" w:customStyle="1" w:styleId="Heading1Char">
    <w:name w:val="Heading 1 Char"/>
    <w:basedOn w:val="DefaultParagraphFont"/>
    <w:link w:val="Heading1"/>
    <w:qFormat/>
    <w:rPr>
      <w:rFonts w:cs="Arial"/>
      <w:b/>
      <w:bC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qFormat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pPr>
      <w:widowControl/>
      <w:numPr>
        <w:numId w:val="2"/>
      </w:numPr>
      <w:spacing w:after="240"/>
      <w:contextualSpacing/>
    </w:pPr>
  </w:style>
  <w:style w:type="character" w:customStyle="1" w:styleId="FootnoteTextChar">
    <w:name w:val="Footnote Text Char"/>
    <w:basedOn w:val="DefaultParagraphFont"/>
    <w:link w:val="FootnoteText"/>
    <w:qFormat/>
    <w:rPr>
      <w:sz w:val="22"/>
    </w:rPr>
  </w:style>
  <w:style w:type="character" w:customStyle="1" w:styleId="EndnoteTextChar">
    <w:name w:val="Endnote Text Char"/>
    <w:basedOn w:val="DefaultParagraphFont"/>
    <w:link w:val="EndnoteText"/>
    <w:qFormat/>
    <w:rPr>
      <w:sz w:val="22"/>
    </w:rPr>
  </w:style>
  <w:style w:type="character" w:customStyle="1" w:styleId="Heading4Char">
    <w:name w:val="Heading 4 Char"/>
    <w:basedOn w:val="DefaultParagraphFont"/>
    <w:link w:val="Heading4"/>
    <w:qFormat/>
    <w:rPr>
      <w:bCs/>
      <w:sz w:val="24"/>
      <w:szCs w:val="28"/>
    </w:rPr>
  </w:style>
  <w:style w:type="character" w:customStyle="1" w:styleId="HeaderChar">
    <w:name w:val="Header Char"/>
    <w:basedOn w:val="DefaultParagraphFont"/>
    <w:link w:val="Header"/>
    <w:qFormat/>
    <w:rPr>
      <w:rFonts w:eastAsia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qFormat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pPr>
      <w:widowControl/>
      <w:spacing w:before="360"/>
    </w:pPr>
  </w:style>
  <w:style w:type="character" w:customStyle="1" w:styleId="Bodytext8pt">
    <w:name w:val="Body text + 8 pt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Tahoma" w:hAnsi="Tahoma" w:cs="Tahoma"/>
      <w:sz w:val="16"/>
      <w:szCs w:val="16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character" w:customStyle="1" w:styleId="html-italic">
    <w:name w:val="html-italic"/>
    <w:basedOn w:val="DefaultParagraphFont"/>
    <w:qFormat/>
  </w:style>
  <w:style w:type="character" w:customStyle="1" w:styleId="fontstyle21">
    <w:name w:val="fontstyle21"/>
    <w:rPr>
      <w:rFonts w:ascii="STIX-Regular" w:hAnsi="STIX-Regular" w:hint="default"/>
      <w:color w:val="2196D1"/>
      <w:sz w:val="14"/>
      <w:szCs w:val="14"/>
    </w:rPr>
  </w:style>
  <w:style w:type="character" w:customStyle="1" w:styleId="cit-volume">
    <w:name w:val="cit-volume"/>
    <w:qFormat/>
  </w:style>
  <w:style w:type="character" w:customStyle="1" w:styleId="cit-issue">
    <w:name w:val="cit-issue"/>
    <w:qFormat/>
  </w:style>
  <w:style w:type="character" w:customStyle="1" w:styleId="cit-pagerange">
    <w:name w:val="cit-pagerange"/>
    <w:qFormat/>
  </w:style>
  <w:style w:type="character" w:customStyle="1" w:styleId="whitespace-normal">
    <w:name w:val="whitespace-normal"/>
    <w:basedOn w:val="DefaultParagraphFont"/>
    <w:qFormat/>
  </w:style>
  <w:style w:type="table" w:styleId="PlainTable2">
    <w:name w:val="Plain Table 2"/>
    <w:basedOn w:val="TableNormal"/>
    <w:uiPriority w:val="42"/>
    <w:rsid w:val="000D4AE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5220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06DFD"/>
    <w:rPr>
      <w:color w:val="605E5C"/>
      <w:shd w:val="clear" w:color="auto" w:fill="E1DFDD"/>
    </w:rPr>
  </w:style>
  <w:style w:type="table" w:styleId="ListTable6Colorful">
    <w:name w:val="List Table 6 Colorful"/>
    <w:basedOn w:val="TableNormal"/>
    <w:uiPriority w:val="51"/>
    <w:rsid w:val="002E178C"/>
    <w:rPr>
      <w:rFonts w:eastAsia="SimSu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EndNoteBibliographyChar">
    <w:name w:val="EndNote Bibliography Char"/>
    <w:basedOn w:val="DefaultParagraphFont"/>
    <w:link w:val="EndNoteBibliography"/>
    <w:qFormat/>
    <w:locked/>
    <w:rsid w:val="006B2890"/>
    <w:rPr>
      <w:rFonts w:ascii="Calibri" w:eastAsia="DengXian" w:hAnsi="Calibri" w:cs="Calibri"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qFormat/>
    <w:rsid w:val="006B2890"/>
    <w:pPr>
      <w:spacing w:after="200"/>
    </w:pPr>
    <w:rPr>
      <w:rFonts w:ascii="Calibri" w:eastAsia="DengXian" w:hAnsi="Calibri"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815824"/>
  </w:style>
  <w:style w:type="paragraph" w:styleId="NoSpacing">
    <w:name w:val="No Spacing"/>
    <w:link w:val="NoSpacingChar"/>
    <w:uiPriority w:val="1"/>
    <w:qFormat/>
    <w:rsid w:val="00815824"/>
  </w:style>
  <w:style w:type="character" w:customStyle="1" w:styleId="Heading5Char">
    <w:name w:val="Heading 5 Char"/>
    <w:basedOn w:val="DefaultParagraphFont"/>
    <w:link w:val="Heading5"/>
    <w:uiPriority w:val="9"/>
    <w:rsid w:val="004A1E8E"/>
    <w:rPr>
      <w:rFonts w:ascii="Calibri" w:hAnsi="Calibri"/>
      <w:color w:val="2F5496"/>
      <w:kern w:val="2"/>
      <w:sz w:val="22"/>
      <w:szCs w:val="22"/>
      <w:lang w:val="en-US" w:eastAsia="en-US"/>
    </w:rPr>
  </w:style>
  <w:style w:type="character" w:customStyle="1" w:styleId="accordion-tabbedtab-mobile">
    <w:name w:val="accordion-tabbed__tab-mobile"/>
    <w:basedOn w:val="DefaultParagraphFont"/>
    <w:rsid w:val="004A1E8E"/>
  </w:style>
  <w:style w:type="character" w:customStyle="1" w:styleId="comma-separator">
    <w:name w:val="comma-separator"/>
    <w:basedOn w:val="DefaultParagraphFont"/>
    <w:rsid w:val="004A1E8E"/>
  </w:style>
  <w:style w:type="character" w:styleId="PlaceholderText">
    <w:name w:val="Placeholder Text"/>
    <w:basedOn w:val="DefaultParagraphFont"/>
    <w:uiPriority w:val="99"/>
    <w:semiHidden/>
    <w:rsid w:val="004A1E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image" Target="media/image6.wmf"/><Relationship Id="rId63" Type="http://schemas.openxmlformats.org/officeDocument/2006/relationships/oleObject" Target="embeddings/oleObject24.bin"/><Relationship Id="rId159" Type="http://schemas.openxmlformats.org/officeDocument/2006/relationships/oleObject" Target="embeddings/oleObject72.bin"/><Relationship Id="rId170" Type="http://schemas.openxmlformats.org/officeDocument/2006/relationships/image" Target="media/image81.wmf"/><Relationship Id="rId226" Type="http://schemas.openxmlformats.org/officeDocument/2006/relationships/oleObject" Target="embeddings/oleObject105.bin"/><Relationship Id="rId268" Type="http://schemas.openxmlformats.org/officeDocument/2006/relationships/oleObject" Target="embeddings/oleObject126.bin"/><Relationship Id="rId32" Type="http://schemas.openxmlformats.org/officeDocument/2006/relationships/oleObject" Target="embeddings/oleObject9.bin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3.bin"/><Relationship Id="rId237" Type="http://schemas.openxmlformats.org/officeDocument/2006/relationships/image" Target="media/image115.wmf"/><Relationship Id="rId279" Type="http://schemas.openxmlformats.org/officeDocument/2006/relationships/hyperlink" Target="https://creativecommons.org/licenses/by/4.0/" TargetMode="External"/><Relationship Id="rId22" Type="http://schemas.openxmlformats.org/officeDocument/2006/relationships/oleObject" Target="embeddings/oleObject4.bin"/><Relationship Id="rId43" Type="http://schemas.openxmlformats.org/officeDocument/2006/relationships/image" Target="media/image17.wmf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2.bin"/><Relationship Id="rId85" Type="http://schemas.openxmlformats.org/officeDocument/2006/relationships/oleObject" Target="embeddings/oleObject35.bin"/><Relationship Id="rId150" Type="http://schemas.openxmlformats.org/officeDocument/2006/relationships/image" Target="media/image71.wmf"/><Relationship Id="rId171" Type="http://schemas.openxmlformats.org/officeDocument/2006/relationships/oleObject" Target="embeddings/oleObject78.bin"/><Relationship Id="rId192" Type="http://schemas.openxmlformats.org/officeDocument/2006/relationships/image" Target="media/image92.wmf"/><Relationship Id="rId206" Type="http://schemas.openxmlformats.org/officeDocument/2006/relationships/oleObject" Target="embeddings/oleObject95.bin"/><Relationship Id="rId227" Type="http://schemas.openxmlformats.org/officeDocument/2006/relationships/image" Target="media/image110.wmf"/><Relationship Id="rId248" Type="http://schemas.openxmlformats.org/officeDocument/2006/relationships/oleObject" Target="embeddings/oleObject116.bin"/><Relationship Id="rId269" Type="http://schemas.openxmlformats.org/officeDocument/2006/relationships/oleObject" Target="embeddings/oleObject127.bin"/><Relationship Id="rId12" Type="http://schemas.openxmlformats.org/officeDocument/2006/relationships/hyperlink" Target="mailto:alabi_re@fedpolyado.edu.ng" TargetMode="External"/><Relationship Id="rId33" Type="http://schemas.openxmlformats.org/officeDocument/2006/relationships/image" Target="media/image12.wmf"/><Relationship Id="rId108" Type="http://schemas.openxmlformats.org/officeDocument/2006/relationships/image" Target="media/image50.wmf"/><Relationship Id="rId129" Type="http://schemas.openxmlformats.org/officeDocument/2006/relationships/oleObject" Target="embeddings/oleObject57.bin"/><Relationship Id="rId280" Type="http://schemas.openxmlformats.org/officeDocument/2006/relationships/image" Target="media/image135.png"/><Relationship Id="rId54" Type="http://schemas.openxmlformats.org/officeDocument/2006/relationships/oleObject" Target="embeddings/oleObject20.bin"/><Relationship Id="rId75" Type="http://schemas.openxmlformats.org/officeDocument/2006/relationships/oleObject" Target="embeddings/oleObject30.bin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3.bin"/><Relationship Id="rId182" Type="http://schemas.openxmlformats.org/officeDocument/2006/relationships/image" Target="media/image87.wmf"/><Relationship Id="rId217" Type="http://schemas.openxmlformats.org/officeDocument/2006/relationships/image" Target="media/image10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1.bin"/><Relationship Id="rId259" Type="http://schemas.openxmlformats.org/officeDocument/2006/relationships/image" Target="media/image126.wmf"/><Relationship Id="rId23" Type="http://schemas.openxmlformats.org/officeDocument/2006/relationships/image" Target="media/image7.wmf"/><Relationship Id="rId119" Type="http://schemas.openxmlformats.org/officeDocument/2006/relationships/oleObject" Target="embeddings/oleObject52.bin"/><Relationship Id="rId270" Type="http://schemas.openxmlformats.org/officeDocument/2006/relationships/image" Target="media/image131.wmf"/><Relationship Id="rId44" Type="http://schemas.openxmlformats.org/officeDocument/2006/relationships/oleObject" Target="embeddings/oleObject15.bin"/><Relationship Id="rId65" Type="http://schemas.openxmlformats.org/officeDocument/2006/relationships/oleObject" Target="embeddings/oleObject25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68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89.bin"/><Relationship Id="rId207" Type="http://schemas.openxmlformats.org/officeDocument/2006/relationships/image" Target="media/image100.wmf"/><Relationship Id="rId228" Type="http://schemas.openxmlformats.org/officeDocument/2006/relationships/oleObject" Target="embeddings/oleObject106.bin"/><Relationship Id="rId249" Type="http://schemas.openxmlformats.org/officeDocument/2006/relationships/image" Target="media/image121.wmf"/><Relationship Id="rId13" Type="http://schemas.openxmlformats.org/officeDocument/2006/relationships/header" Target="header1.xml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22.bin"/><Relationship Id="rId281" Type="http://schemas.openxmlformats.org/officeDocument/2006/relationships/hyperlink" Target="https://creativecommons.org/licenses/by/4.0/" TargetMode="External"/><Relationship Id="rId34" Type="http://schemas.openxmlformats.org/officeDocument/2006/relationships/oleObject" Target="embeddings/oleObject10.bin"/><Relationship Id="rId55" Type="http://schemas.openxmlformats.org/officeDocument/2006/relationships/image" Target="media/image23.wmf"/><Relationship Id="rId76" Type="http://schemas.openxmlformats.org/officeDocument/2006/relationships/image" Target="media/image34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84.bin"/><Relationship Id="rId218" Type="http://schemas.openxmlformats.org/officeDocument/2006/relationships/oleObject" Target="embeddings/oleObject101.bin"/><Relationship Id="rId239" Type="http://schemas.openxmlformats.org/officeDocument/2006/relationships/image" Target="media/image116.wmf"/><Relationship Id="rId250" Type="http://schemas.openxmlformats.org/officeDocument/2006/relationships/oleObject" Target="embeddings/oleObject117.bin"/><Relationship Id="rId271" Type="http://schemas.openxmlformats.org/officeDocument/2006/relationships/oleObject" Target="embeddings/oleObject128.bin"/><Relationship Id="rId24" Type="http://schemas.openxmlformats.org/officeDocument/2006/relationships/oleObject" Target="embeddings/oleObject5.bin"/><Relationship Id="rId45" Type="http://schemas.openxmlformats.org/officeDocument/2006/relationships/image" Target="media/image18.wmf"/><Relationship Id="rId66" Type="http://schemas.openxmlformats.org/officeDocument/2006/relationships/image" Target="media/image29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58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79.bin"/><Relationship Id="rId194" Type="http://schemas.openxmlformats.org/officeDocument/2006/relationships/image" Target="media/image93.wmf"/><Relationship Id="rId208" Type="http://schemas.openxmlformats.org/officeDocument/2006/relationships/oleObject" Target="embeddings/oleObject96.bin"/><Relationship Id="rId229" Type="http://schemas.openxmlformats.org/officeDocument/2006/relationships/image" Target="media/image111.wmf"/><Relationship Id="rId240" Type="http://schemas.openxmlformats.org/officeDocument/2006/relationships/oleObject" Target="embeddings/oleObject112.bin"/><Relationship Id="rId261" Type="http://schemas.openxmlformats.org/officeDocument/2006/relationships/image" Target="media/image127.wmf"/><Relationship Id="rId14" Type="http://schemas.openxmlformats.org/officeDocument/2006/relationships/footer" Target="footer1.xml"/><Relationship Id="rId35" Type="http://schemas.openxmlformats.org/officeDocument/2006/relationships/image" Target="media/image13.wmf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1.bin"/><Relationship Id="rId100" Type="http://schemas.openxmlformats.org/officeDocument/2006/relationships/image" Target="media/image46.wmf"/><Relationship Id="rId282" Type="http://schemas.openxmlformats.org/officeDocument/2006/relationships/fontTable" Target="fontTable.xml"/><Relationship Id="rId8" Type="http://schemas.openxmlformats.org/officeDocument/2006/relationships/hyperlink" Target="https://doi.org/10.33003/fjs-2026-1011-5350" TargetMode="External"/><Relationship Id="rId98" Type="http://schemas.openxmlformats.org/officeDocument/2006/relationships/image" Target="media/image45.wmf"/><Relationship Id="rId121" Type="http://schemas.openxmlformats.org/officeDocument/2006/relationships/oleObject" Target="embeddings/oleObject53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74.bin"/><Relationship Id="rId184" Type="http://schemas.openxmlformats.org/officeDocument/2006/relationships/image" Target="media/image88.wmf"/><Relationship Id="rId219" Type="http://schemas.openxmlformats.org/officeDocument/2006/relationships/image" Target="media/image106.wmf"/><Relationship Id="rId230" Type="http://schemas.openxmlformats.org/officeDocument/2006/relationships/oleObject" Target="embeddings/oleObject107.bin"/><Relationship Id="rId251" Type="http://schemas.openxmlformats.org/officeDocument/2006/relationships/image" Target="media/image122.wmf"/><Relationship Id="rId25" Type="http://schemas.openxmlformats.org/officeDocument/2006/relationships/image" Target="media/image8.wmf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6.bin"/><Relationship Id="rId272" Type="http://schemas.openxmlformats.org/officeDocument/2006/relationships/image" Target="media/image132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48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69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0.bin"/><Relationship Id="rId209" Type="http://schemas.openxmlformats.org/officeDocument/2006/relationships/image" Target="media/image101.wmf"/><Relationship Id="rId220" Type="http://schemas.openxmlformats.org/officeDocument/2006/relationships/oleObject" Target="embeddings/oleObject102.bin"/><Relationship Id="rId241" Type="http://schemas.openxmlformats.org/officeDocument/2006/relationships/image" Target="media/image117.wmf"/><Relationship Id="rId15" Type="http://schemas.openxmlformats.org/officeDocument/2006/relationships/image" Target="media/image3.wmf"/><Relationship Id="rId36" Type="http://schemas.openxmlformats.org/officeDocument/2006/relationships/oleObject" Target="embeddings/oleObject11.bin"/><Relationship Id="rId57" Type="http://schemas.openxmlformats.org/officeDocument/2006/relationships/image" Target="media/image24.wmf"/><Relationship Id="rId262" Type="http://schemas.openxmlformats.org/officeDocument/2006/relationships/oleObject" Target="embeddings/oleObject123.bin"/><Relationship Id="rId283" Type="http://schemas.openxmlformats.org/officeDocument/2006/relationships/theme" Target="theme/theme1.xml"/><Relationship Id="rId78" Type="http://schemas.openxmlformats.org/officeDocument/2006/relationships/image" Target="media/image35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4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85.bin"/><Relationship Id="rId9" Type="http://schemas.openxmlformats.org/officeDocument/2006/relationships/image" Target="media/image1.jpeg"/><Relationship Id="rId210" Type="http://schemas.openxmlformats.org/officeDocument/2006/relationships/oleObject" Target="embeddings/oleObject97.bin"/><Relationship Id="rId26" Type="http://schemas.openxmlformats.org/officeDocument/2006/relationships/oleObject" Target="embeddings/oleObject6.bin"/><Relationship Id="rId231" Type="http://schemas.openxmlformats.org/officeDocument/2006/relationships/image" Target="media/image112.wmf"/><Relationship Id="rId252" Type="http://schemas.openxmlformats.org/officeDocument/2006/relationships/oleObject" Target="embeddings/oleObject118.bin"/><Relationship Id="rId273" Type="http://schemas.openxmlformats.org/officeDocument/2006/relationships/oleObject" Target="embeddings/oleObject129.bin"/><Relationship Id="rId47" Type="http://schemas.openxmlformats.org/officeDocument/2006/relationships/image" Target="media/image19.wmf"/><Relationship Id="rId68" Type="http://schemas.openxmlformats.org/officeDocument/2006/relationships/image" Target="media/image30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59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0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oleObject" Target="embeddings/oleObject1.bin"/><Relationship Id="rId221" Type="http://schemas.openxmlformats.org/officeDocument/2006/relationships/image" Target="media/image107.wmf"/><Relationship Id="rId242" Type="http://schemas.openxmlformats.org/officeDocument/2006/relationships/oleObject" Target="embeddings/oleObject113.bin"/><Relationship Id="rId263" Type="http://schemas.openxmlformats.org/officeDocument/2006/relationships/image" Target="media/image128.wmf"/><Relationship Id="rId37" Type="http://schemas.openxmlformats.org/officeDocument/2006/relationships/image" Target="media/image14.wmf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2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54.bin"/><Relationship Id="rId144" Type="http://schemas.openxmlformats.org/officeDocument/2006/relationships/image" Target="media/image68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75.bin"/><Relationship Id="rId186" Type="http://schemas.openxmlformats.org/officeDocument/2006/relationships/image" Target="media/image89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08.bin"/><Relationship Id="rId253" Type="http://schemas.openxmlformats.org/officeDocument/2006/relationships/image" Target="media/image123.wmf"/><Relationship Id="rId274" Type="http://schemas.openxmlformats.org/officeDocument/2006/relationships/image" Target="media/image133.png"/><Relationship Id="rId27" Type="http://schemas.openxmlformats.org/officeDocument/2006/relationships/image" Target="media/image9.wmf"/><Relationship Id="rId48" Type="http://schemas.openxmlformats.org/officeDocument/2006/relationships/oleObject" Target="embeddings/oleObject17.bin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49.bin"/><Relationship Id="rId134" Type="http://schemas.openxmlformats.org/officeDocument/2006/relationships/image" Target="media/image63.wmf"/><Relationship Id="rId80" Type="http://schemas.openxmlformats.org/officeDocument/2006/relationships/image" Target="media/image36.wmf"/><Relationship Id="rId155" Type="http://schemas.openxmlformats.org/officeDocument/2006/relationships/oleObject" Target="embeddings/oleObject70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1.bin"/><Relationship Id="rId201" Type="http://schemas.openxmlformats.org/officeDocument/2006/relationships/oleObject" Target="embeddings/oleObject93.bin"/><Relationship Id="rId222" Type="http://schemas.openxmlformats.org/officeDocument/2006/relationships/oleObject" Target="embeddings/oleObject103.bin"/><Relationship Id="rId243" Type="http://schemas.openxmlformats.org/officeDocument/2006/relationships/image" Target="media/image118.wmf"/><Relationship Id="rId264" Type="http://schemas.openxmlformats.org/officeDocument/2006/relationships/oleObject" Target="embeddings/oleObject124.bin"/><Relationship Id="rId17" Type="http://schemas.openxmlformats.org/officeDocument/2006/relationships/image" Target="media/image4.wmf"/><Relationship Id="rId38" Type="http://schemas.openxmlformats.org/officeDocument/2006/relationships/oleObject" Target="embeddings/oleObject12.bin"/><Relationship Id="rId59" Type="http://schemas.openxmlformats.org/officeDocument/2006/relationships/image" Target="media/image25.wmf"/><Relationship Id="rId103" Type="http://schemas.openxmlformats.org/officeDocument/2006/relationships/oleObject" Target="embeddings/oleObject44.bin"/><Relationship Id="rId124" Type="http://schemas.openxmlformats.org/officeDocument/2006/relationships/image" Target="media/image58.wmf"/><Relationship Id="rId70" Type="http://schemas.openxmlformats.org/officeDocument/2006/relationships/image" Target="media/image31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5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8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8.bin"/><Relationship Id="rId233" Type="http://schemas.openxmlformats.org/officeDocument/2006/relationships/image" Target="media/image113.wmf"/><Relationship Id="rId254" Type="http://schemas.openxmlformats.org/officeDocument/2006/relationships/oleObject" Target="embeddings/oleObject119.bin"/><Relationship Id="rId28" Type="http://schemas.openxmlformats.org/officeDocument/2006/relationships/oleObject" Target="embeddings/oleObject7.bin"/><Relationship Id="rId49" Type="http://schemas.openxmlformats.org/officeDocument/2006/relationships/image" Target="media/image20.wmf"/><Relationship Id="rId114" Type="http://schemas.openxmlformats.org/officeDocument/2006/relationships/image" Target="media/image53.wmf"/><Relationship Id="rId275" Type="http://schemas.openxmlformats.org/officeDocument/2006/relationships/image" Target="media/image134.png"/><Relationship Id="rId60" Type="http://schemas.openxmlformats.org/officeDocument/2006/relationships/image" Target="media/image26.wmf"/><Relationship Id="rId81" Type="http://schemas.openxmlformats.org/officeDocument/2006/relationships/oleObject" Target="embeddings/oleObject33.bin"/><Relationship Id="rId135" Type="http://schemas.openxmlformats.org/officeDocument/2006/relationships/oleObject" Target="embeddings/oleObject60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1.bin"/><Relationship Id="rId198" Type="http://schemas.openxmlformats.org/officeDocument/2006/relationships/image" Target="media/image95.wmf"/><Relationship Id="rId202" Type="http://schemas.openxmlformats.org/officeDocument/2006/relationships/image" Target="media/image97.wmf"/><Relationship Id="rId223" Type="http://schemas.openxmlformats.org/officeDocument/2006/relationships/image" Target="media/image108.wmf"/><Relationship Id="rId244" Type="http://schemas.openxmlformats.org/officeDocument/2006/relationships/oleObject" Target="embeddings/oleObject114.bin"/><Relationship Id="rId18" Type="http://schemas.openxmlformats.org/officeDocument/2006/relationships/oleObject" Target="embeddings/oleObject2.bin"/><Relationship Id="rId39" Type="http://schemas.openxmlformats.org/officeDocument/2006/relationships/image" Target="media/image15.wmf"/><Relationship Id="rId265" Type="http://schemas.openxmlformats.org/officeDocument/2006/relationships/image" Target="media/image129.wmf"/><Relationship Id="rId50" Type="http://schemas.openxmlformats.org/officeDocument/2006/relationships/oleObject" Target="embeddings/oleObject18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55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76.bin"/><Relationship Id="rId188" Type="http://schemas.openxmlformats.org/officeDocument/2006/relationships/image" Target="media/image90.wmf"/><Relationship Id="rId71" Type="http://schemas.openxmlformats.org/officeDocument/2006/relationships/oleObject" Target="embeddings/oleObject28.bin"/><Relationship Id="rId92" Type="http://schemas.openxmlformats.org/officeDocument/2006/relationships/image" Target="media/image42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09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55" Type="http://schemas.openxmlformats.org/officeDocument/2006/relationships/image" Target="media/image124.wmf"/><Relationship Id="rId276" Type="http://schemas.openxmlformats.org/officeDocument/2006/relationships/hyperlink" Target="https://doi.org/10.33003/fjs-2025-0901-2981" TargetMode="External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0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1.bin"/><Relationship Id="rId178" Type="http://schemas.openxmlformats.org/officeDocument/2006/relationships/image" Target="media/image85.wmf"/><Relationship Id="rId61" Type="http://schemas.openxmlformats.org/officeDocument/2006/relationships/oleObject" Target="embeddings/oleObject23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92.bin"/><Relationship Id="rId203" Type="http://schemas.openxmlformats.org/officeDocument/2006/relationships/oleObject" Target="embeddings/oleObject94.bin"/><Relationship Id="rId19" Type="http://schemas.openxmlformats.org/officeDocument/2006/relationships/image" Target="media/image5.wmf"/><Relationship Id="rId224" Type="http://schemas.openxmlformats.org/officeDocument/2006/relationships/oleObject" Target="embeddings/oleObject104.bin"/><Relationship Id="rId245" Type="http://schemas.openxmlformats.org/officeDocument/2006/relationships/image" Target="media/image119.wmf"/><Relationship Id="rId266" Type="http://schemas.openxmlformats.org/officeDocument/2006/relationships/oleObject" Target="embeddings/oleObject125.bin"/><Relationship Id="rId30" Type="http://schemas.openxmlformats.org/officeDocument/2006/relationships/oleObject" Target="embeddings/oleObject8.bin"/><Relationship Id="rId105" Type="http://schemas.openxmlformats.org/officeDocument/2006/relationships/oleObject" Target="embeddings/oleObject45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66.bin"/><Relationship Id="rId168" Type="http://schemas.openxmlformats.org/officeDocument/2006/relationships/image" Target="media/image80.wmf"/><Relationship Id="rId51" Type="http://schemas.openxmlformats.org/officeDocument/2006/relationships/image" Target="media/image21.wmf"/><Relationship Id="rId72" Type="http://schemas.openxmlformats.org/officeDocument/2006/relationships/image" Target="media/image32.wmf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87.bin"/><Relationship Id="rId3" Type="http://schemas.openxmlformats.org/officeDocument/2006/relationships/styles" Target="styles.xml"/><Relationship Id="rId214" Type="http://schemas.openxmlformats.org/officeDocument/2006/relationships/oleObject" Target="embeddings/oleObject99.bin"/><Relationship Id="rId235" Type="http://schemas.openxmlformats.org/officeDocument/2006/relationships/image" Target="media/image114.wmf"/><Relationship Id="rId256" Type="http://schemas.openxmlformats.org/officeDocument/2006/relationships/oleObject" Target="embeddings/oleObject120.bin"/><Relationship Id="rId277" Type="http://schemas.openxmlformats.org/officeDocument/2006/relationships/hyperlink" Target="https://doi.org/10.3386/w0011" TargetMode="External"/><Relationship Id="rId116" Type="http://schemas.openxmlformats.org/officeDocument/2006/relationships/image" Target="media/image54.wmf"/><Relationship Id="rId137" Type="http://schemas.openxmlformats.org/officeDocument/2006/relationships/oleObject" Target="embeddings/oleObject61.bin"/><Relationship Id="rId158" Type="http://schemas.openxmlformats.org/officeDocument/2006/relationships/image" Target="media/image75.wmf"/><Relationship Id="rId20" Type="http://schemas.openxmlformats.org/officeDocument/2006/relationships/oleObject" Target="embeddings/oleObject3.bin"/><Relationship Id="rId41" Type="http://schemas.openxmlformats.org/officeDocument/2006/relationships/image" Target="media/image16.wmf"/><Relationship Id="rId62" Type="http://schemas.openxmlformats.org/officeDocument/2006/relationships/image" Target="media/image27.wmf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82.bin"/><Relationship Id="rId190" Type="http://schemas.openxmlformats.org/officeDocument/2006/relationships/image" Target="media/image91.wmf"/><Relationship Id="rId204" Type="http://schemas.openxmlformats.org/officeDocument/2006/relationships/image" Target="media/image98.png"/><Relationship Id="rId225" Type="http://schemas.openxmlformats.org/officeDocument/2006/relationships/image" Target="media/image109.wmf"/><Relationship Id="rId246" Type="http://schemas.openxmlformats.org/officeDocument/2006/relationships/oleObject" Target="embeddings/oleObject115.bin"/><Relationship Id="rId267" Type="http://schemas.openxmlformats.org/officeDocument/2006/relationships/image" Target="media/image130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56.bin"/><Relationship Id="rId10" Type="http://schemas.openxmlformats.org/officeDocument/2006/relationships/image" Target="media/image2.emf"/><Relationship Id="rId31" Type="http://schemas.openxmlformats.org/officeDocument/2006/relationships/image" Target="media/image11.wmf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29.bin"/><Relationship Id="rId94" Type="http://schemas.openxmlformats.org/officeDocument/2006/relationships/image" Target="media/image43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77.bin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0.bin"/><Relationship Id="rId257" Type="http://schemas.openxmlformats.org/officeDocument/2006/relationships/image" Target="media/image125.wmf"/><Relationship Id="rId278" Type="http://schemas.openxmlformats.org/officeDocument/2006/relationships/hyperlink" Target="https://doi.org/10.3390/stats8040119" TargetMode="External"/><Relationship Id="rId42" Type="http://schemas.openxmlformats.org/officeDocument/2006/relationships/oleObject" Target="embeddings/oleObject14.bin"/><Relationship Id="rId84" Type="http://schemas.openxmlformats.org/officeDocument/2006/relationships/image" Target="media/image38.wmf"/><Relationship Id="rId138" Type="http://schemas.openxmlformats.org/officeDocument/2006/relationships/image" Target="media/image65.emf"/><Relationship Id="rId191" Type="http://schemas.openxmlformats.org/officeDocument/2006/relationships/oleObject" Target="embeddings/oleObject88.bin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107" Type="http://schemas.openxmlformats.org/officeDocument/2006/relationships/oleObject" Target="embeddings/oleObject46.bin"/><Relationship Id="rId11" Type="http://schemas.openxmlformats.org/officeDocument/2006/relationships/hyperlink" Target="https://doi.org/10.33003/fjs-2026-1011-5350" TargetMode="External"/><Relationship Id="rId53" Type="http://schemas.openxmlformats.org/officeDocument/2006/relationships/image" Target="media/image22.wmf"/><Relationship Id="rId149" Type="http://schemas.openxmlformats.org/officeDocument/2006/relationships/oleObject" Target="embeddings/oleObject67.bin"/><Relationship Id="rId95" Type="http://schemas.openxmlformats.org/officeDocument/2006/relationships/oleObject" Target="embeddings/oleObject40.bin"/><Relationship Id="rId160" Type="http://schemas.openxmlformats.org/officeDocument/2006/relationships/image" Target="media/image76.wmf"/><Relationship Id="rId216" Type="http://schemas.openxmlformats.org/officeDocument/2006/relationships/oleObject" Target="embeddings/oleObject100.bin"/><Relationship Id="rId258" Type="http://schemas.openxmlformats.org/officeDocument/2006/relationships/oleObject" Target="embeddings/oleObject12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%20PC\AppData\Local\Temp\Temp1_TF_Template_Word_Windows_2010.zip\TF_Template_Word_Windows_2010.dotx" TargetMode="External"/></Relationship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AA059-243B-48F5-86AC-3703B9DCB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TF_Template_Word_Windows_2010.dotx</Template>
  <TotalTime>2</TotalTime>
  <Pages>10</Pages>
  <Words>6788</Words>
  <Characters>38692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TF_Template_Word_Windows_2010</vt:lpstr>
    </vt:vector>
  </TitlesOfParts>
  <Company>Informa Plc</Company>
  <LinksUpToDate>false</LinksUpToDate>
  <CharactersWithSpaces>45390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TF_Template_Word_Windows_2010</dc:title>
  <dc:creator>ERDEL</dc:creator>
  <cp:lastModifiedBy>SPUNKY</cp:lastModifiedBy>
  <cp:revision>4</cp:revision>
  <cp:lastPrinted>2026-07-16T12:13:00Z</cp:lastPrinted>
  <dcterms:created xsi:type="dcterms:W3CDTF">2026-07-16T12:11:00Z</dcterms:created>
  <dcterms:modified xsi:type="dcterms:W3CDTF">2026-07-16T12:13:00Z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7B0DC7C16D284F05A550514941B60CEC_13</vt:lpwstr>
  </property>
</Properties>
</file>